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F2" w:rsidRPr="00B9240F" w:rsidRDefault="00C86B53">
      <w:pPr>
        <w:rPr>
          <w:rFonts w:ascii="Calibri" w:hAnsi="Calibri" w:cs="Arial"/>
          <w:b/>
          <w:color w:val="2683C6" w:themeColor="accent6"/>
          <w:sz w:val="32"/>
          <w:szCs w:val="32"/>
        </w:rPr>
      </w:pP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>
                <wp:simplePos x="0" y="0"/>
                <wp:positionH relativeFrom="page">
                  <wp:posOffset>7823200</wp:posOffset>
                </wp:positionH>
                <wp:positionV relativeFrom="paragraph">
                  <wp:posOffset>-91440</wp:posOffset>
                </wp:positionV>
                <wp:extent cx="2346325" cy="9799320"/>
                <wp:effectExtent l="0" t="0" r="0" b="0"/>
                <wp:wrapNone/>
                <wp:docPr id="4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325" cy="97993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16pt;margin-top:-7.2pt;width:184.75pt;height:771.6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" fillcolor="#bfbfbf" stroked="f" strokecolor="#212120">
                <v:shadow color="#dcd6d4" opacity="49150f" offset=".74833mm,.74833mm"/>
                <v:textbox inset="2.88pt,2.88pt,2.88pt,2.88pt"/>
                <w10:wrap anchorx="page"/>
              </v:rect>
            </w:pict>
          </mc:Fallback>
        </mc:AlternateContent>
      </w:r>
      <w:r w:rsidR="005B1022" w:rsidRPr="00B9240F">
        <w:rPr>
          <w:noProof/>
          <w:color w:val="2683C6" w:themeColor="accent6"/>
          <w:sz w:val="32"/>
          <w:szCs w:val="32"/>
          <w:lang w:val="it-IT" w:eastAsia="it-IT"/>
        </w:rPr>
        <w:drawing>
          <wp:anchor distT="0" distB="0" distL="114300" distR="114300" simplePos="0" relativeHeight="251733504" behindDoc="0" locked="0" layoutInCell="1" allowOverlap="1" wp14:anchorId="0B9E207C" wp14:editId="4C50FBDB">
            <wp:simplePos x="0" y="0"/>
            <wp:positionH relativeFrom="margin">
              <wp:posOffset>7783830</wp:posOffset>
            </wp:positionH>
            <wp:positionV relativeFrom="margin">
              <wp:posOffset>6985</wp:posOffset>
            </wp:positionV>
            <wp:extent cx="1449070" cy="937260"/>
            <wp:effectExtent l="0" t="0" r="0" b="2540"/>
            <wp:wrapSquare wrapText="bothSides"/>
            <wp:docPr id="21" name="Image 21" descr="../../cadrage%20général/logo_enser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adrage%20général/logo_enserr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>
                <wp:simplePos x="0" y="0"/>
                <wp:positionH relativeFrom="page">
                  <wp:posOffset>9538335</wp:posOffset>
                </wp:positionH>
                <wp:positionV relativeFrom="paragraph">
                  <wp:posOffset>-339725</wp:posOffset>
                </wp:positionV>
                <wp:extent cx="6019800" cy="914400"/>
                <wp:effectExtent l="0" t="0" r="0" b="0"/>
                <wp:wrapNone/>
                <wp:docPr id="4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C1FF4" w:rsidRPr="00AC1FF4" w:rsidRDefault="00AC1FF4" w:rsidP="00AC1FF4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/>
                                <w:color w:val="FFC000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AC1FF4">
                              <w:rPr>
                                <w:rFonts w:asciiTheme="minorHAnsi" w:hAnsiTheme="minorHAnsi"/>
                                <w:color w:val="FFC000"/>
                                <w:sz w:val="72"/>
                                <w:szCs w:val="72"/>
                                <w:lang w:val="it-IT"/>
                              </w:rPr>
                              <w:t>TUTT’EUROPA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751.05pt;margin-top:-26.75pt;width:474pt;height:1in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" filled="f" stroked="f">
                <v:textbox inset="2.88pt,2.88pt,2.88pt,2.88pt">
                  <w:txbxContent>
                    <w:p w:rsidR="00AC1FF4" w:rsidRPr="00AC1FF4" w:rsidRDefault="00AC1FF4" w:rsidP="00AC1FF4">
                      <w:pPr>
                        <w:pStyle w:val="Titolo1"/>
                        <w:jc w:val="center"/>
                        <w:rPr>
                          <w:rFonts w:asciiTheme="minorHAnsi" w:hAnsiTheme="minorHAnsi"/>
                          <w:color w:val="FFC000"/>
                          <w:sz w:val="72"/>
                          <w:szCs w:val="72"/>
                          <w:lang w:val="it-IT"/>
                        </w:rPr>
                      </w:pPr>
                      <w:r w:rsidRPr="00AC1FF4">
                        <w:rPr>
                          <w:rFonts w:asciiTheme="minorHAnsi" w:hAnsiTheme="minorHAnsi"/>
                          <w:color w:val="FFC000"/>
                          <w:sz w:val="72"/>
                          <w:szCs w:val="72"/>
                          <w:lang w:val="it-IT"/>
                        </w:rPr>
                        <w:t>TUTT’EUROPA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7785735</wp:posOffset>
                </wp:positionH>
                <wp:positionV relativeFrom="page">
                  <wp:posOffset>-111125</wp:posOffset>
                </wp:positionV>
                <wp:extent cx="7543800" cy="1843405"/>
                <wp:effectExtent l="0" t="0" r="0" b="4445"/>
                <wp:wrapNone/>
                <wp:docPr id="46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2">
                                <a:lumMod val="50000"/>
                              </a:schemeClr>
                            </a:gs>
                            <a:gs pos="100000">
                              <a:srgbClr val="548DD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613.05pt;margin-top:-8.75pt;width:594pt;height:145.1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" path="m,c,650,,650,,650,914,423,1786,414,2448,466,2448,,2448,,2448,l,xe" fillcolor="#496f8f [1614]" stroked="f">
                <v:fill color2="#548dd4" rotate="t" focus="100%" type="gradient"/>
                <v:path arrowok="t" o:connecttype="custom" o:connectlocs="0,0;0,1843405;7543800,1321580;7543800,0;0,0" o:connectangles="0,0,0,0,0"/>
                <w10:wrap anchorx="page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1353820</wp:posOffset>
                </wp:positionV>
                <wp:extent cx="7540625" cy="664845"/>
                <wp:effectExtent l="0" t="0" r="0" b="20955"/>
                <wp:wrapNone/>
                <wp:docPr id="46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664845"/>
                        </a:xfrm>
                        <a:custGeom>
                          <a:avLst/>
                          <a:gdLst>
                            <a:gd name="T0" fmla="*/ 0 w 2448"/>
                            <a:gd name="T1" fmla="*/ 215 h 215"/>
                            <a:gd name="T2" fmla="*/ 2448 w 2448"/>
                            <a:gd name="T3" fmla="*/ 108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15">
                              <a:moveTo>
                                <a:pt x="0" y="215"/>
                              </a:moveTo>
                              <a:cubicBezTo>
                                <a:pt x="947" y="0"/>
                                <a:pt x="1842" y="35"/>
                                <a:pt x="2448" y="108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612.25pt;margin-top:106.6pt;width:593.75pt;height:52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" path="m,215c947,,1842,35,2448,108e" filled="f" fillcolor="#fffffe" strokecolor="#fffffe" strokeweight=".17592mm">
                <v:stroke joinstyle="miter"/>
                <v:shadow color="#8c8682" opacity="49150f" offset=".74833mm,.74833mm"/>
                <v:path arrowok="t" o:connecttype="custom" o:connectlocs="0,664845;7540625,333969" o:connectangles="0,0"/>
                <w10:wrap anchorx="page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1313815</wp:posOffset>
                </wp:positionV>
                <wp:extent cx="7543800" cy="772795"/>
                <wp:effectExtent l="0" t="0" r="19050" b="27305"/>
                <wp:wrapNone/>
                <wp:docPr id="46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0" cy="772795"/>
                        </a:xfrm>
                        <a:custGeom>
                          <a:avLst/>
                          <a:gdLst>
                            <a:gd name="T0" fmla="*/ 0 w 2449"/>
                            <a:gd name="T1" fmla="*/ 250 h 250"/>
                            <a:gd name="T2" fmla="*/ 2449 w 2449"/>
                            <a:gd name="T3" fmla="*/ 54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9" h="250">
                              <a:moveTo>
                                <a:pt x="0" y="250"/>
                              </a:moveTo>
                              <a:cubicBezTo>
                                <a:pt x="938" y="0"/>
                                <a:pt x="1835" y="2"/>
                                <a:pt x="2449" y="54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612pt;margin-top:103.45pt;width:594pt;height:60.8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9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" path="m,250c938,,1835,2,2449,54e" filled="f" fillcolor="#fffffe" strokecolor="#fffffe" strokeweight=".17592mm">
                <v:stroke joinstyle="miter"/>
                <v:shadow color="#8c8682" opacity="49150f" offset=".74833mm,.74833mm"/>
                <v:path arrowok="t" o:connecttype="custom" o:connectlocs="0,772795;7543800,166924" o:connectangles="0,0"/>
                <w10:wrap anchorx="page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1174115</wp:posOffset>
                </wp:positionV>
                <wp:extent cx="7540625" cy="736600"/>
                <wp:effectExtent l="0" t="0" r="22225" b="25400"/>
                <wp:wrapNone/>
                <wp:docPr id="46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6600"/>
                        </a:xfrm>
                        <a:custGeom>
                          <a:avLst/>
                          <a:gdLst>
                            <a:gd name="T0" fmla="*/ 2448 w 2448"/>
                            <a:gd name="T1" fmla="*/ 71 h 238"/>
                            <a:gd name="T2" fmla="*/ 0 w 2448"/>
                            <a:gd name="T3" fmla="*/ 238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2448" y="71"/>
                              </a:moveTo>
                              <a:cubicBezTo>
                                <a:pt x="1835" y="12"/>
                                <a:pt x="939" y="0"/>
                                <a:pt x="0" y="238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612.25pt;margin-top:92.45pt;width:593.75pt;height:5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" path="m2448,71c1835,12,939,,,238e" filled="f" fillcolor="#fffffe" strokecolor="#efb32f" strokeweight=".17592mm">
                <v:stroke joinstyle="miter"/>
                <v:shadow color="#8c8682" opacity="49150f" offset=".74833mm,.74833mm"/>
                <v:path arrowok="t" o:connecttype="custom" o:connectlocs="7540625,219742;0,736600" o:connectangles="0,0"/>
                <w10:wrap anchorx="page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1289050</wp:posOffset>
                </wp:positionV>
                <wp:extent cx="7540625" cy="732790"/>
                <wp:effectExtent l="0" t="0" r="22225" b="10160"/>
                <wp:wrapNone/>
                <wp:docPr id="2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2790"/>
                        </a:xfrm>
                        <a:custGeom>
                          <a:avLst/>
                          <a:gdLst>
                            <a:gd name="T0" fmla="*/ 0 w 2448"/>
                            <a:gd name="T1" fmla="*/ 237 h 237"/>
                            <a:gd name="T2" fmla="*/ 2448 w 2448"/>
                            <a:gd name="T3" fmla="*/ 75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7">
                              <a:moveTo>
                                <a:pt x="0" y="237"/>
                              </a:moveTo>
                              <a:cubicBezTo>
                                <a:pt x="940" y="0"/>
                                <a:pt x="1835" y="15"/>
                                <a:pt x="2448" y="75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612.25pt;margin-top:101.5pt;width:593.75pt;height:57.7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" path="m,237c940,,1835,15,2448,75e" filled="f" fillcolor="#fffffe" strokecolor="#fffffe" strokeweight=".17592mm">
                <v:stroke joinstyle="miter"/>
                <v:shadow color="#8c8682" opacity="49150f" offset=".74833mm,.74833mm"/>
                <v:path arrowok="t" o:connecttype="custom" o:connectlocs="0,732790;7540625,231896" o:connectangles="0,0"/>
                <w10:wrap anchorx="page" anchory="page"/>
              </v:shape>
            </w:pict>
          </mc:Fallback>
        </mc:AlternateConten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7775575</wp:posOffset>
                </wp:positionH>
                <wp:positionV relativeFrom="page">
                  <wp:posOffset>1409700</wp:posOffset>
                </wp:positionV>
                <wp:extent cx="7540625" cy="735965"/>
                <wp:effectExtent l="0" t="0" r="22225" b="26035"/>
                <wp:wrapNone/>
                <wp:docPr id="2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0625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3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612.25pt;margin-top:111pt;width:593.75pt;height:5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" path="m,238c939,,1834,12,2448,70e" filled="f" fillcolor="#fffffe" strokecolor="#efb32f" strokeweight=".17592mm">
                <v:stroke joinstyle="miter"/>
                <v:shadow color="#8c8682" opacity="49150f" offset=".74833mm,.74833mm"/>
                <v:path arrowok="t" o:connecttype="custom" o:connectlocs="0,735965;7540625,216460" o:connectangles="0,0"/>
                <w10:wrap anchorx="page" anchory="page"/>
              </v:shape>
            </w:pict>
          </mc:Fallback>
        </mc:AlternateContent>
      </w:r>
      <w:r w:rsidR="00B9240F" w:rsidRPr="00B9240F">
        <w:rPr>
          <w:rFonts w:ascii="Calibri" w:hAnsi="Calibri" w:cs="Arial"/>
          <w:b/>
          <w:color w:val="2683C6" w:themeColor="accent6"/>
          <w:sz w:val="32"/>
          <w:szCs w:val="32"/>
        </w:rPr>
        <w:t>TUTT’EUROPA</w:t>
      </w:r>
    </w:p>
    <w:p w:rsidR="003C2724" w:rsidRPr="00744756" w:rsidRDefault="00C86B53" w:rsidP="003C2724">
      <w:pPr>
        <w:rPr>
          <w:sz w:val="32"/>
          <w:szCs w:val="32"/>
        </w:rPr>
      </w:pPr>
      <w:r>
        <w:rPr>
          <w:noProof/>
          <w:sz w:val="44"/>
          <w:szCs w:val="44"/>
          <w:lang w:val="it-IT" w:eastAsia="it-IT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7480300" cy="360045"/>
                <wp:effectExtent l="0" t="0" r="6350" b="1905"/>
                <wp:wrapNone/>
                <wp:docPr id="42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0300" cy="360045"/>
                          <a:chOff x="360" y="357"/>
                          <a:chExt cx="11880" cy="567"/>
                        </a:xfrm>
                      </wpg:grpSpPr>
                      <wps:wsp>
                        <wps:cNvPr id="4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70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30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71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40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81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50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9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192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FF4" w:rsidRPr="008D18E5" w:rsidRDefault="00AC1FF4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8D18E5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7" style="position:absolute;margin-left:0;margin-top:1.55pt;width:589pt;height:28.35pt;z-index:251655168" coordorigin="360,357" coordsize="1188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">
                <v:rect id="Rectangle 31" o:spid="_x0000_s1028" style="position:absolute;left:360;top:384;width:11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xxsIA&#10;AADcAAAADwAAAGRycy9kb3ducmV2LnhtbERPz2vCMBS+D/wfwhO8zdRujFmNRYQx2WlrC7s+mmdT&#10;bF5Kk7XVv345DHb8+H7v89l2YqTBt44VbNYJCOLa6ZYbBVX59vgKwgdkjZ1jUnAjD/lh8bDHTLuJ&#10;v2gsQiNiCPsMFZgQ+kxKXxuy6NeuJ47cxQ0WQ4RDI/WAUwy3nUyT5EVabDk2GOzpZKi+Fj9WQSmn&#10;72lbm+TDP1Vu/Hwv7m5bKLVazscdiEBz+Bf/uc9awXMa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jHGwgAAANwAAAAPAAAAAAAAAAAAAAAAAJgCAABkcnMvZG93&#10;bnJldi54bWxQSwUGAAAAAAQABAD1AAAAhwMAAAAA&#10;" fillcolor="#365f91" stroked="f" strokecolor="#212120">
                  <v:shadow color="#8c8682" opacity="49150f" offset=".74833mm,.74833mm"/>
                </v:rect>
                <v:group id="Group 170" o:spid="_x0000_s1029" style="position:absolute;left:979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AutoShape 112" o:spid="_x0000_s1030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20cEA&#10;AADcAAAADwAAAGRycy9kb3ducmV2LnhtbERPy4rCMBTdC/MP4Q6409QHIh3TIoMDggtf8wGX5NrW&#10;aW5qk6n1781CcHk471Xe21p01PrKsYLJOAFBrJ2puFDwe/4ZLUH4gGywdkwKHuQhzz4GK0yNu/OR&#10;ulMoRAxhn6KCMoQmldLrkiz6sWuII3dxrcUQYVtI0+I9httaTpNkIS1WHBtKbOi7JP13+rcK6vlu&#10;p7vr/qbP083sYBZF8pislRp+9usvEIH68Ba/3FujYD6L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y9tH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3" o:spid="_x0000_s1031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5TSsUA&#10;AADcAAAADwAAAGRycy9kb3ducmV2LnhtbESPwWrDMBBE74X8g9hAb43sxITiRAkhtBDIoa3dD1ik&#10;je3WWjmW4th/XxUKPQ4z84bZ7kfbioF63zhWkC4SEMTamYYrBZ/l69MzCB+QDbaOScFEHva72cMW&#10;c+Pu/EFDESoRIexzVFCH0OVSel2TRb9wHXH0Lq63GKLsK2l6vEe4beUySdbSYsNxocaOjjXp7+Jm&#10;FbTZ+ayHr7erLpcvq3ezrpIpPSj1OB8PGxCBxvAf/mufjIJslc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lNK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4" o:spid="_x0000_s1032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NPcQA&#10;AADcAAAADwAAAGRycy9kb3ducmV2LnhtbESP0YrCMBRE3xf8h3AF39bUKrJUo4jsguCDru4HXJJr&#10;W21uahNr/XsjCPs4zMwZZr7sbCVaanzpWMFomIAg1s6UnCv4O/58foHwAdlg5ZgUPMjDctH7mGNm&#10;3J1/qT2EXEQI+wwVFCHUmZReF2TRD11NHL2TayyGKJtcmgbvEW4rmSbJVFosOS4UWNO6IH053KyC&#10;arLd6va8u+pj+j3em2mePEYrpQb9bjUDEagL/+F3e2MUTM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szT3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5" o:spid="_x0000_s1033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opsQA&#10;AADcAAAADwAAAGRycy9kb3ducmV2LnhtbESP3YrCMBSE74V9h3AWvNNUKyLVKLIoLHjh+vMAh+TY&#10;VpuTbpOt9e2NsODlMDPfMItVZyvRUuNLxwpGwwQEsXam5FzB+bQdzED4gGywckwKHuRhtfzoLTAz&#10;7s4Hao8hFxHCPkMFRQh1JqXXBVn0Q1cTR+/iGoshyiaXpsF7hNtKjpNkKi2WHBcKrOmrIH07/lkF&#10;1WS30+11/6tP4036Y6Z58hitlep/dus5iEBdeIf/299GwSR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aKb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6" o:spid="_x0000_s1034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w0sUA&#10;AADcAAAADwAAAGRycy9kb3ducmV2LnhtbESPzWrDMBCE74W8g9hAb438RyhOlGBCC4Ec2iZ9gEXa&#10;2G6tlWMpjvP2VaHQ4zAz3zDr7WQ7MdLgW8cK0kUCglg703Kt4PP0+vQMwgdkg51jUnAnD9vN7GGN&#10;pXE3/qDxGGoRIexLVNCE0JdSet2QRb9wPXH0zm6wGKIcamkGvEW47WSWJEtpseW40GBPu4b09/Fq&#10;FXTF4aDHr7eLPmUv+btZ1sk9rZR6nE/VCkSgKfyH/9p7o6DIC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fDS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7" o:spid="_x0000_s1035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VScQA&#10;AADcAAAADwAAAGRycy9kb3ducmV2LnhtbESP3YrCMBSE74V9h3AWvNPUX6QaRcQFwQtd3Qc4JMe2&#10;bnPSbbK1vr0RBC+HmfmGWaxaW4qGal84VjDoJyCItTMFZwp+zl+9GQgfkA2WjknBnTyslh+dBabG&#10;3fibmlPIRISwT1FBHkKVSul1ThZ931XE0bu42mKIss6kqfEW4baUwySZSosFx4UcK9rkpH9P/1ZB&#10;Od7vdXM9/OnzcDs6mmmW3Adrpbqf7XoOIlAb3uFXe2cUjEc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VUn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8" o:spid="_x0000_s1036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LPsUA&#10;AADcAAAADwAAAGRycy9kb3ducmV2LnhtbESPzWrDMBCE74W8g9hAb42cH0xxooQQWgj40NbuAyzS&#10;xnZrrRxLcey3rwqFHoeZ+YbZHUbbioF63zhWsFwkIIi1Mw1XCj7L16dnED4gG2wdk4KJPBz2s4cd&#10;Zsbd+YOGIlQiQthnqKAOocuk9Lomi37hOuLoXVxvMUTZV9L0eI9w28pVkqTSYsNxocaOTjXp7+Jm&#10;FbSbPNfD19tVl6uX9btJq2RaHpV6nI/HLYhAY/gP/7XPRsFmncL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8s+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19" o:spid="_x0000_s1037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upcQA&#10;AADcAAAADwAAAGRycy9kb3ducmV2LnhtbESP3YrCMBSE74V9h3AWvNPUH1ypRhFxQfDCv32AQ3Js&#10;6zYn3SZb69sbQfBymJlvmPmytaVoqPaFYwWDfgKCWDtTcKbg5/zdm4LwAdlg6ZgU3MnDcvHRmWNq&#10;3I2P1JxCJiKEfYoK8hCqVEqvc7Lo+64ijt7F1RZDlHUmTY23CLelHCbJRFosOC7kWNE6J/17+rcK&#10;yvFup5vr/k+fh5vRwUyy5D5YKdX9bFczEIHa8A6/2lujYDz6g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bqX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20" o:spid="_x0000_s1038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618EA&#10;AADcAAAADwAAAGRycy9kb3ducmV2LnhtbERPy4rCMBTdC/MP4Q6409QHIh3TIoMDggtf8wGX5NrW&#10;aW5qk6n1781CcHk471Xe21p01PrKsYLJOAFBrJ2puFDwe/4ZLUH4gGywdkwKHuQhzz4GK0yNu/OR&#10;ulMoRAxhn6KCMoQmldLrkiz6sWuII3dxrcUQYVtI0+I9httaTpNkIS1WHBtKbOi7JP13+rcK6vlu&#10;p7vr/qbP083sYBZF8pislRp+9usvEIH68Ba/3FujYD6L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+tf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171" o:spid="_x0000_s1039" style="position:absolute;left:4404;top:384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AutoShape 172" o:spid="_x0000_s1040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FrMMA&#10;AADcAAAADwAAAGRycy9kb3ducmV2LnhtbERP3WrCMBS+H+wdwhnsbqZ2pYzOKGUoDLzQ1T3AITlr&#10;q81J12S1fXtzIezy4/tfbSbbiZEG3zpWsFwkIIi1My3XCr5Pu5c3ED4gG+wck4KZPGzWjw8rLIy7&#10;8heNVahFDGFfoIImhL6Q0uuGLPqF64kj9+MGiyHCoZZmwGsMt51MkySXFluODQ329NGQvlR/VkGX&#10;7fd6PB9+9Sndvh5NXifzslTq+Wkq30EEmsK/+O7+NAqyLM6P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SFrM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3" o:spid="_x0000_s1041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gN8UA&#10;AADcAAAADwAAAGRycy9kb3ducmV2LnhtbESP0WrCQBRE34X+w3ILfdNNbBCJriKlQsGHavQDLrvX&#10;JDZ7N82uMf59tyD4OMzMGWa5Hmwjeup87VhBOklAEGtnai4VnI7b8RyED8gGG8ek4E4e1quX0RJz&#10;4258oL4IpYgQ9jkqqEJocym9rsiin7iWOHpn11kMUXalNB3eItw2cpokM2mx5rhQYUsfFemf4moV&#10;NNlup/vL968+Tj/f92ZWJvd0o9Tb67BZgAg0hGf40f4yCrIs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CA3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4" o:spid="_x0000_s1042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+QMQA&#10;AADcAAAADwAAAGRycy9kb3ducmV2LnhtbESP0WrCQBRE34X+w3ILvunGGESiq0ipIPhQq37AZfea&#10;xGbvptk1xr93C0Ifh5k5wyzXva1FR62vHCuYjBMQxNqZigsF59N2NAfhA7LB2jEpeJCH9eptsMTc&#10;uDt/U3cMhYgQ9jkqKENocim9LsmiH7uGOHoX11oMUbaFNC3eI9zWMk2SmbRYcVwosaGPkvTP8WYV&#10;1Nl+r7vr168+pZ/Tg5kVyWOyUWr43m8WIAL14T/8au+MgixL4e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vkD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5" o:spid="_x0000_s1043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b28UA&#10;AADcAAAADwAAAGRycy9kb3ducmV2LnhtbESPzWrDMBCE74W8g9hAb438RyhOlGBCC4Ec2iZ9gEXa&#10;2G6tlWMpjvP2VaHQ4zAz3zDr7WQ7MdLgW8cK0kUCglg703Kt4PP0+vQMwgdkg51jUnAnD9vN7GGN&#10;pXE3/qDxGGoRIexLVNCE0JdSet2QRb9wPXH0zm6wGKIcamkGvEW47WSWJEtpseW40GBPu4b09/Fq&#10;FXTF4aDHr7eLPmUv+btZ1sk9rZR6nE/VCkSgKfyH/9p7o6Aoc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hvb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6" o:spid="_x0000_s1044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Dr8UA&#10;AADcAAAADwAAAGRycy9kb3ducmV2LnhtbESPzWrDMBCE74W+g9hAb40c14TgRgmhpFDwoWnSB1ik&#10;je3EWjmW6p+3rwqBHoeZ+YZZb0fbiJ46XztWsJgnIIi1MzWXCr5P788rED4gG2wck4KJPGw3jw9r&#10;zI0b+Iv6YyhFhLDPUUEVQptL6XVFFv3ctcTRO7vOYoiyK6XpcIhw28g0SZbSYs1xocKW3irS1+OP&#10;VdBkRaH7y+dNn9L9y8Esy2Ra7JR6mo27VxCBxvAfvrc/jIIsy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4Ov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7" o:spid="_x0000_s1045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mNMUA&#10;AADcAAAADwAAAGRycy9kb3ducmV2LnhtbESP0WrCQBRE3wv+w3KFvtVNbCoSs4qIhYIPbdUPuOxe&#10;k2j2bsyuMf59t1Do4zAzZ5hiNdhG9NT52rGCdJKAINbO1FwqOB7eX+YgfEA22DgmBQ/ysFqOngrM&#10;jbvzN/X7UIoIYZ+jgiqENpfS64os+olriaN3cp3FEGVXStPhPcJtI6dJMpMWa44LFba0qUhf9jer&#10;oMl2O92fP6/6MN2+fplZmTzStVLP42G9ABFoCP/hv/aHUZBlb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yY0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8" o:spid="_x0000_s1046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4Q8QA&#10;AADcAAAADwAAAGRycy9kb3ducmV2LnhtbESP0WrCQBRE3wv+w3KFvtWNGoJEVxGxIPhgq37AZfea&#10;RLN3Y3Yb4993hUIfh5k5wyxWva1FR62vHCsYjxIQxNqZigsF59PnxwyED8gGa8ek4EkeVsvB2wJz&#10;4x78Td0xFCJC2OeooAyhyaX0uiSLfuQa4uhdXGsxRNkW0rT4iHBby0mSZNJixXGhxIY2Jenb8ccq&#10;qNP9XnfXw12fJtvpl8mK5DleK/U+7NdzEIH68B/+a++MgjTN4H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uEP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79" o:spid="_x0000_s1047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d2MUA&#10;AADcAAAADwAAAGRycy9kb3ducmV2LnhtbESP0WrCQBRE3wv+w3KFvtVNbLASs4qIhYIPbdUPuOxe&#10;k2j2bsyuMf59t1Do4zAzZ5hiNdhG9NT52rGCdJKAINbO1FwqOB7eX+YgfEA22DgmBQ/ysFqOngrM&#10;jbvzN/X7UIoIYZ+jgiqENpfS64os+olriaN3cp3FEGVXStPhPcJtI6dJMpMWa44LFba0qUhf9jer&#10;oMl2O92fP6/6MN2+fplZmTzStVLP42G9ABFoCP/hv/aHUZBlb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R3Y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0" o:spid="_x0000_s1048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JqsMA&#10;AADcAAAADwAAAGRycy9kb3ducmV2LnhtbERP3WrCMBS+H+wdwhnsbqZ2pYzOKGUoDLzQ1T3AITlr&#10;q81J12S1fXtzIezy4/tfbSbbiZEG3zpWsFwkIIi1My3XCr5Pu5c3ED4gG+wck4KZPGzWjw8rLIy7&#10;8heNVahFDGFfoIImhL6Q0uuGLPqF64kj9+MGiyHCoZZmwGsMt51MkySXFluODQ329NGQvlR/VkGX&#10;7fd6PB9+9Sndvh5NXifzslTq+Wkq30EEmsK/+O7+NAqyLK6N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Jqs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181" o:spid="_x0000_s1049" style="position:absolute;left:7797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AutoShape 182" o:spid="_x0000_s1050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TccEA&#10;AADcAAAADwAAAGRycy9kb3ducmV2LnhtbERPy4rCMBTdC/MP4Q6401THKVKNIuKA4MLx8QGX5Np2&#10;prmpTaz1781CcHk47/mys5VoqfGlYwWjYQKCWDtTcq7gfPoZTEH4gGywckwKHuRhufjozTEz7s4H&#10;ao8hFzGEfYYKihDqTEqvC7Loh64mjtzFNRZDhE0uTYP3GG4rOU6SVFosOTYUWNO6IP1/vFkF1WS3&#10;0+3f/qpP483Xr0nz5DFaKdX/7FYzEIG68Ba/3FujYPId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tE3H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3" o:spid="_x0000_s1051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26sQA&#10;AADcAAAADwAAAGRycy9kb3ducmV2LnhtbESP3WrCQBSE7wu+w3KE3tVNrIqkriJioeCFvw9w2D1N&#10;0mbPxuwa49u7guDlMDPfMLNFZyvRUuNLxwrSQQKCWDtTcq7gdPz+mILwAdlg5ZgU3MjDYt57m2Fm&#10;3JX31B5CLiKEfYYKihDqTEqvC7LoB64mjt6vayyGKJtcmgavEW4rOUySibRYclwosKZVQfr/cLEK&#10;qtFmo9u/7Vkfh+vPnZnkyS1dKvXe75ZfIAJ14RV+tn+MgtE4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tur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4" o:spid="_x0000_s1052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ncYA&#10;AADcAAAADwAAAGRycy9kb3ducmV2LnhtbESP0WrCQBRE3wX/YblC33STaEXSrCJSoeBD2+gHXHZv&#10;k7TZuzG7jfHvu4VCH4eZOcMUu9G2YqDeN44VpIsEBLF2puFKweV8nG9A+IBssHVMCu7kYbedTgrM&#10;jbvxOw1lqESEsM9RQR1Cl0vpdU0W/cJ1xNH7cL3FEGVfSdPjLcJtK7MkWUuLDceFGjs61KS/ym+r&#10;oF2dTnr4fL3qc/a8fDPrKrmne6UeZuP+CUSgMfyH/9ovRsHqMYP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Monc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5" o:spid="_x0000_s1053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NBsQA&#10;AADcAAAADwAAAGRycy9kb3ducmV2LnhtbESP3YrCMBSE74V9h3AWvNPUX6QaRcQFwQtd3Qc4JMe2&#10;bnPSbbK1vr0RBC+HmfmGWaxaW4qGal84VjDoJyCItTMFZwp+zl+9GQgfkA2WjknBnTyslh+dBabG&#10;3fibmlPIRISwT1FBHkKVSul1ThZ931XE0bu42mKIss6kqfEW4baUwySZSosFx4UcK9rkpH9P/1ZB&#10;Od7vdXM9/OnzcDs6mmmW3Adrpbqf7XoOIlAb3uFXe2cUjCcj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jQb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6" o:spid="_x0000_s1054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VcsUA&#10;AADcAAAADwAAAGRycy9kb3ducmV2LnhtbESP0WrCQBRE3wv+w3KFvtVNbCoSs4qIhYIPbdUPuOxe&#10;k2j2bsyuMf59t1Do4zAzZ5hiNdhG9NT52rGCdJKAINbO1FwqOB7eX+YgfEA22DgmBQ/ysFqOngrM&#10;jbvzN/X7UIoIYZ+jgiqENpfS64os+olriaN3cp3FEGVXStPhPcJtI6dJMpMWa44LFba0qUhf9jer&#10;oMl2O92fP6/6MN2+fplZmTzStVLP42G9ABFoCP/hv/aHUZC9Zf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hVy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7" o:spid="_x0000_s1055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6cQA&#10;AADcAAAADwAAAGRycy9kb3ducmV2LnhtbESP3YrCMBSE7wXfIRzBO039ZekaRZYVBC9cfx7gkJxt&#10;uzYntYm1vr0RFrwcZuYbZrFqbSkaqn3hWMFomIAg1s4UnCk4nzaDDxA+IBssHZOCB3lYLbudBabG&#10;3flAzTFkIkLYp6ggD6FKpfQ6J4t+6Cri6P262mKIss6kqfEe4baU4ySZS4sFx4UcK/rKSV+ON6ug&#10;nO52uvnbX/Vp/D35MfMseYzWSvV77foTRKA2vMP/7a1RMJ3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sOn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8" o:spid="_x0000_s1056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unsUA&#10;AADcAAAADwAAAGRycy9kb3ducmV2LnhtbESP0WrCQBRE3wv+w3KFvtVNrA0Ss4qIhYIPbdUPuOxe&#10;k2j2bsyuMf59t1Do4zAzZ5hiNdhG9NT52rGCdJKAINbO1FwqOB7eX+YgfEA22DgmBQ/ysFqOngrM&#10;jbvzN/X7UIoIYZ+jgiqENpfS64os+olriaN3cp3FEGVXStPhPcJtI6dJkkmLNceFClvaVKQv+5tV&#10;0Mx2O92fP6/6MN2+fpmsTB7pWqnn8bBegAg0hP/wX/vDKJi9Zf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C6e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89" o:spid="_x0000_s1057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LBcUA&#10;AADcAAAADwAAAGRycy9kb3ducmV2LnhtbESP3WoCMRSE7wXfIRyhd5rVWpXVKCItFLyofw9wSI67&#10;q5uTdZOu69s3BcHLYWa+YRar1paiodoXjhUMBwkIYu1MwZmC0/GrPwPhA7LB0jEpeJCH1bLbWWBq&#10;3J331BxCJiKEfYoK8hCqVEqvc7LoB64ijt7Z1RZDlHUmTY33CLelHCXJRFosOC7kWNEmJ309/FoF&#10;5Xi71c3l56aPo8/3nZlkyWO4Vuqt167nIAK14RV+tr+NgvHH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IsF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190" o:spid="_x0000_s1058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fd8EA&#10;AADcAAAADwAAAGRycy9kb3ducmV2LnhtbERPy4rCMBTdC/MP4Q6401THKVKNIuKA4MLx8QGX5Np2&#10;prmpTaz1781CcHk47/mys5VoqfGlYwWjYQKCWDtTcq7gfPoZTEH4gGywckwKHuRhufjozTEz7s4H&#10;ao8hFzGEfYYKihDqTEqvC7Loh64mjtzFNRZDhE0uTYP3GG4rOU6SVFosOTYUWNO6IP1/vFkF1WS3&#10;0+3f/qpP483Xr0nz5DFaKdX/7FYzEIG68Ba/3FujYPId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bH3f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 191" o:spid="_x0000_s1059" style="position:absolute;left:1119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67MUA&#10;AADcAAAADwAAAGRycy9kb3ducmV2LnhtbESP3WoCMRSE7wXfIRyhd5rVWtHVKCItFLyofw9wSI67&#10;q5uTdZOu69s3BcHLYWa+YRar1paiodoXjhUMBwkIYu1MwZmC0/GrPwXhA7LB0jEpeJCH1bLbWWBq&#10;3J331BxCJiKEfYoK8hCqVEqvc7LoB64ijt7Z1RZDlHUmTY33CLelHCXJRFosOC7kWNEmJ309/FoF&#10;5Xi71c3l56aPo8/3nZlkyWO4Vuqt167nIAK14RV+tr+NgvHHD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7rsxQAAANwAAAAPAAAAAAAAAAAAAAAAAJgCAABkcnMv&#10;ZG93bnJldi54bWxQSwUGAAAAAAQABAD1AAAAigMAAAAA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 192" o:spid="_x0000_s1060" style="position:absolute;left:11576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ZzMEA&#10;AADcAAAADwAAAGRycy9kb3ducmV2LnhtbERPy4rCMBTdC/MP4Q6409QHRapRZJiBARdq9QMuybWt&#10;NjedJlPr35uF4PJw3qtNb2vRUesrxwom4wQEsXam4kLB+fQzWoDwAdlg7ZgUPMjDZv0xWGFm3J2P&#10;1OWhEDGEfYYKyhCaTEqvS7Lox64hjtzFtRZDhG0hTYv3GG5rOU2SVFqsODaU2NBXSfqW/1sF9Xy3&#10;0911/6dP0+/ZwaRF8phslRp+9tsliEB9eItf7l+jYJ7G+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B2czBAAAA3AAAAA8AAAAAAAAAAAAAAAAAmAIAAGRycy9kb3du&#10;cmV2LnhtbFBLBQYAAAAABAAEAPUAAACG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 Box 193" o:spid="_x0000_s1061" type="#_x0000_t202" style="position:absolute;left:459;top:384;width:50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AC1FF4" w:rsidRPr="008D18E5" w:rsidRDefault="00AC1FF4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8D18E5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2439" w:rsidRDefault="00A12439" w:rsidP="00D61C81"/>
    <w:p w:rsidR="00D61C81" w:rsidRPr="00D61C81" w:rsidRDefault="00C86B53" w:rsidP="00D61C81">
      <w:r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>
                <wp:simplePos x="0" y="0"/>
                <wp:positionH relativeFrom="page">
                  <wp:posOffset>238125</wp:posOffset>
                </wp:positionH>
                <wp:positionV relativeFrom="paragraph">
                  <wp:posOffset>84455</wp:posOffset>
                </wp:positionV>
                <wp:extent cx="7480300" cy="1006475"/>
                <wp:effectExtent l="0" t="0" r="6350" b="3175"/>
                <wp:wrapNone/>
                <wp:docPr id="4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C1FF4" w:rsidRPr="00F47553" w:rsidRDefault="00AC1FF4" w:rsidP="00AC1FF4">
                            <w:pPr>
                              <w:widowControl w:val="0"/>
                              <w:shd w:val="clear" w:color="auto" w:fill="BFBFBF"/>
                              <w:jc w:val="center"/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F47553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32"/>
                                <w:szCs w:val="32"/>
                              </w:rPr>
                              <w:t>ALTIERO SPINELLI</w:t>
                            </w:r>
                          </w:p>
                          <w:p w:rsidR="00AC1FF4" w:rsidRPr="005D6E4D" w:rsidRDefault="00AC1FF4" w:rsidP="00A12439">
                            <w:pPr>
                              <w:widowControl w:val="0"/>
                              <w:shd w:val="clear" w:color="auto" w:fill="BFBFBF"/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2"/>
                                <w:szCs w:val="32"/>
                              </w:rPr>
                            </w:pPr>
                          </w:p>
                          <w:p w:rsidR="00AC1FF4" w:rsidRPr="00F54FE9" w:rsidRDefault="00F32B7F" w:rsidP="00A12439">
                            <w:pPr>
                              <w:widowControl w:val="0"/>
                              <w:shd w:val="clear" w:color="auto" w:fill="BFBFBF"/>
                              <w:rPr>
                                <w:rFonts w:ascii="Calibri" w:hAnsi="Calibri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Testimone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4FE9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 xml:space="preserve">di </w:t>
                            </w:r>
                            <w:proofErr w:type="spellStart"/>
                            <w:r w:rsidRPr="00F54FE9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un'Europa</w:t>
                            </w:r>
                            <w:proofErr w:type="spellEnd"/>
                            <w:r w:rsidRPr="00F54FE9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54FE9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>unita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 xml:space="preserve"> di pace </w:t>
                            </w:r>
                            <w:r w:rsidR="00AC1FF4" w:rsidRPr="00F54FE9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2" type="#_x0000_t202" style="position:absolute;margin-left:18.75pt;margin-top:6.65pt;width:589pt;height:79.2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" filled="f" stroked="f">
                <v:textbox inset="2.88pt,2.88pt,2.88pt,2.88pt">
                  <w:txbxContent>
                    <w:p w:rsidR="00AC1FF4" w:rsidRPr="00F47553" w:rsidRDefault="00AC1FF4" w:rsidP="00AC1FF4">
                      <w:pPr>
                        <w:widowControl w:val="0"/>
                        <w:shd w:val="clear" w:color="auto" w:fill="BFBFBF"/>
                        <w:jc w:val="center"/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32"/>
                          <w:szCs w:val="32"/>
                        </w:rPr>
                      </w:pPr>
                      <w:r w:rsidRPr="00F47553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32"/>
                          <w:szCs w:val="32"/>
                        </w:rPr>
                        <w:t>ALTIERO SPINELLI</w:t>
                      </w:r>
                    </w:p>
                    <w:p w:rsidR="00AC1FF4" w:rsidRPr="005D6E4D" w:rsidRDefault="00AC1FF4" w:rsidP="00A12439">
                      <w:pPr>
                        <w:widowControl w:val="0"/>
                        <w:shd w:val="clear" w:color="auto" w:fill="BFBFBF"/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2"/>
                          <w:szCs w:val="32"/>
                        </w:rPr>
                      </w:pPr>
                    </w:p>
                    <w:p w:rsidR="00AC1FF4" w:rsidRPr="00F54FE9" w:rsidRDefault="00F32B7F" w:rsidP="00A12439">
                      <w:pPr>
                        <w:widowControl w:val="0"/>
                        <w:shd w:val="clear" w:color="auto" w:fill="BFBFBF"/>
                        <w:rPr>
                          <w:rFonts w:ascii="Calibri" w:hAnsi="Calibri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Testimone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 w:rsidRPr="00F54FE9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 xml:space="preserve">di </w:t>
                      </w:r>
                      <w:proofErr w:type="spellStart"/>
                      <w:r w:rsidRPr="00F54FE9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un'Europa</w:t>
                      </w:r>
                      <w:proofErr w:type="spellEnd"/>
                      <w:r w:rsidRPr="00F54FE9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54FE9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>unita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 xml:space="preserve"> di pace </w:t>
                      </w:r>
                      <w:r w:rsidR="00AC1FF4" w:rsidRPr="00F54FE9">
                        <w:rPr>
                          <w:rFonts w:ascii="Calibri" w:hAnsi="Calibri" w:cs="Arial"/>
                          <w:b/>
                          <w:color w:val="002060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61C81" w:rsidRPr="00D61C81" w:rsidRDefault="00D61C81" w:rsidP="00D61C81"/>
    <w:p w:rsidR="00D61C81" w:rsidRPr="00D61C81" w:rsidRDefault="00D61C81" w:rsidP="00D61C81"/>
    <w:p w:rsidR="00D61C81" w:rsidRPr="00D61C81" w:rsidRDefault="00D61C81" w:rsidP="00D61C81"/>
    <w:p w:rsidR="00D61C81" w:rsidRPr="00D61C81" w:rsidRDefault="00C86B53" w:rsidP="00D61C81">
      <w:r>
        <w:rPr>
          <w:rFonts w:ascii="Calibri" w:hAnsi="Calibri" w:cs="Arial"/>
          <w:b/>
          <w:noProof/>
          <w:sz w:val="28"/>
          <w:szCs w:val="28"/>
          <w:lang w:val="it-IT" w:eastAsia="it-IT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>
                <wp:simplePos x="0" y="0"/>
                <wp:positionH relativeFrom="page">
                  <wp:posOffset>10471785</wp:posOffset>
                </wp:positionH>
                <wp:positionV relativeFrom="paragraph">
                  <wp:posOffset>235585</wp:posOffset>
                </wp:positionV>
                <wp:extent cx="4768215" cy="1700530"/>
                <wp:effectExtent l="3810" t="2540" r="0" b="1905"/>
                <wp:wrapTopAndBottom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170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FF4" w:rsidRPr="00312C38" w:rsidRDefault="00AC1FF4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8"/>
                                <w:sz w:val="22"/>
                                <w:szCs w:val="36"/>
                                <w:lang w:val="it-IT"/>
                              </w:rPr>
                            </w:pPr>
                            <w:r w:rsidRPr="00312C38">
                              <w:rPr>
                                <w:rFonts w:ascii="Calibri" w:hAnsi="Calibri" w:cs="Arial"/>
                                <w:b/>
                                <w:color w:val="002060"/>
                                <w:spacing w:val="8"/>
                                <w:sz w:val="22"/>
                                <w:szCs w:val="36"/>
                                <w:lang w:val="it-IT"/>
                              </w:rPr>
                              <w:t xml:space="preserve">In questo numero </w:t>
                            </w:r>
                          </w:p>
                          <w:p w:rsidR="00AC1FF4" w:rsidRPr="00641FB0" w:rsidRDefault="00983631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La ballata </w:t>
                            </w: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contro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tutte le guerre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 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P.1</w:t>
                            </w:r>
                          </w:p>
                          <w:p w:rsidR="00AC1FF4" w:rsidRPr="00641FB0" w:rsidRDefault="00BD6214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bambini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chiedono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un</w:t>
                            </w:r>
                            <w:r w:rsidR="00063E3E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’Europa in pace…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P.2</w:t>
                            </w:r>
                          </w:p>
                          <w:p w:rsidR="00AC1FF4" w:rsidRPr="00641FB0" w:rsidRDefault="00AC6A47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La Società delle </w:t>
                            </w: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Nazione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luci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e ombre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P.3</w:t>
                            </w:r>
                          </w:p>
                          <w:p w:rsidR="00AC1FF4" w:rsidRDefault="00AF13C8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Altiero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Spinelli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testimone</w:t>
                            </w:r>
                            <w:proofErr w:type="spellEnd"/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dell’</w:t>
                            </w:r>
                            <w:r w:rsidR="00063E3E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1FB0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>Europa</w:t>
                            </w:r>
                            <w:r w:rsidR="00063E3E"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1FF4" w:rsidRPr="00641FB0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P.4</w:t>
                            </w:r>
                          </w:p>
                          <w:p w:rsidR="002E4F45" w:rsidRPr="00641FB0" w:rsidRDefault="002E4F45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824.55pt;margin-top:18.55pt;width:375.45pt;height:133.9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" filled="f" stroked="f">
                <v:textbox inset="2.88pt,2.88pt,2.88pt,2.88pt">
                  <w:txbxContent>
                    <w:p w:rsidR="00AC1FF4" w:rsidRPr="00312C38" w:rsidRDefault="00AC1FF4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 w:cs="Arial"/>
                          <w:b/>
                          <w:color w:val="002060"/>
                          <w:spacing w:val="8"/>
                          <w:sz w:val="22"/>
                          <w:szCs w:val="36"/>
                          <w:lang w:val="it-IT"/>
                        </w:rPr>
                      </w:pPr>
                      <w:r w:rsidRPr="00312C38">
                        <w:rPr>
                          <w:rFonts w:ascii="Calibri" w:hAnsi="Calibri" w:cs="Arial"/>
                          <w:b/>
                          <w:color w:val="002060"/>
                          <w:spacing w:val="8"/>
                          <w:sz w:val="22"/>
                          <w:szCs w:val="36"/>
                          <w:lang w:val="it-IT"/>
                        </w:rPr>
                        <w:t xml:space="preserve">In questo numero </w:t>
                      </w:r>
                    </w:p>
                    <w:p w:rsidR="00AC1FF4" w:rsidRPr="00641FB0" w:rsidRDefault="00983631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La ballata </w:t>
                      </w: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contro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tutte le guerre</w:t>
                      </w:r>
                      <w:r w:rsidR="00AC1FF4"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 </w:t>
                      </w:r>
                      <w:r w:rsidR="00AC1FF4" w:rsidRPr="00641FB0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P.1</w:t>
                      </w:r>
                    </w:p>
                    <w:p w:rsidR="00AC1FF4" w:rsidRPr="00641FB0" w:rsidRDefault="00BD6214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bambini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chiedono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un</w:t>
                      </w:r>
                      <w:r w:rsidR="00063E3E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’Europa in pace…</w:t>
                      </w:r>
                      <w:r w:rsidR="00AC1FF4"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AC1FF4" w:rsidRPr="00641FB0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P.2</w:t>
                      </w:r>
                    </w:p>
                    <w:p w:rsidR="00AC1FF4" w:rsidRPr="00641FB0" w:rsidRDefault="00AC6A47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La Società delle </w:t>
                      </w: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Nazione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luci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e ombre</w:t>
                      </w:r>
                      <w:r w:rsidR="00AC1FF4"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AC1FF4" w:rsidRPr="00641FB0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P.3</w:t>
                      </w:r>
                    </w:p>
                    <w:p w:rsidR="00AC1FF4" w:rsidRDefault="00AF13C8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Altiero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Spinelli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testimone</w:t>
                      </w:r>
                      <w:proofErr w:type="spellEnd"/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dell’</w:t>
                      </w:r>
                      <w:r w:rsidR="00063E3E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641FB0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>Europa</w:t>
                      </w:r>
                      <w:r w:rsidR="00063E3E"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AC1FF4" w:rsidRPr="00641FB0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</w:rPr>
                        <w:t>P.4</w:t>
                      </w:r>
                    </w:p>
                    <w:p w:rsidR="002E4F45" w:rsidRPr="00641FB0" w:rsidRDefault="002E4F45">
                      <w:pPr>
                        <w:widowControl w:val="0"/>
                        <w:spacing w:line="400" w:lineRule="exact"/>
                        <w:jc w:val="right"/>
                        <w:rPr>
                          <w:rFonts w:ascii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61C81" w:rsidRPr="00D61C81" w:rsidRDefault="00F70379" w:rsidP="00D61C81">
      <w:r w:rsidRPr="006B6A3E">
        <w:rPr>
          <w:noProof/>
          <w:lang w:val="it-IT" w:eastAsia="it-IT"/>
        </w:rPr>
        <w:drawing>
          <wp:inline distT="0" distB="0" distL="0" distR="0" wp14:anchorId="74560C54" wp14:editId="2423F92A">
            <wp:extent cx="1676853" cy="2347595"/>
            <wp:effectExtent l="0" t="0" r="0" b="0"/>
            <wp:docPr id="15" name="Immagine 9" descr="D:\INSEGNAMENTO A025\I.S.I.S. BASSA FRIULANA\LICEO EINSTEIN\ERASMUSPLUS 14 18\Marathon journal\marathon journal 2017\foto spi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SEGNAMENTO A025\I.S.I.S. BASSA FRIULANA\LICEO EINSTEIN\ERASMUSPLUS 14 18\Marathon journal\marathon journal 2017\foto spinel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B53">
        <w:rPr>
          <w:noProof/>
          <w:color w:val="auto"/>
          <w:kern w:val="0"/>
          <w:lang w:val="it-IT" w:eastAsia="it-IT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402590</wp:posOffset>
                </wp:positionV>
                <wp:extent cx="5242560" cy="3537585"/>
                <wp:effectExtent l="635" t="1905" r="0" b="3810"/>
                <wp:wrapSquare wrapText="bothSides"/>
                <wp:docPr id="22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353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FF4" w:rsidRPr="00A1444E" w:rsidRDefault="00AC1FF4" w:rsidP="00D77E08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Altiero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Spinelli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nasce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 Roma, il 31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agosto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1907.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Dopo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aver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vissuto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alcuni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Sudamerica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1912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torna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Italia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Si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unisce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poco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dopo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la sua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fondazione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al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Partito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Comunista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diventandone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segretario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1927,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condannato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 16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reclusione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accusato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cospirazione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contro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poteri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dello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stato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Tra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il 1941 e il 1942,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durante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reclusione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Ventotene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assieme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altri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confinati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scrive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il “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per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un’Europa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libera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unita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”.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1948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eletto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segretario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Movimento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federalista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europeo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; per 14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è l’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animatore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di tutte le “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battaglie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”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favore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della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federazione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europea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1962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abbandona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tutte le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cariche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federaliste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1976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eletto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deputato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Parlamento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italiano come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indipendente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nelle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liste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PCI;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nello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stesso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anno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anche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nominato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Parlamento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europeo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1984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rieletto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Parlamento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europeo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1986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rilancia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nuova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iniziativa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costituente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. Il 23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maggio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dello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stesso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anno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muore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clinica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di Roma. </w:t>
                            </w:r>
                          </w:p>
                          <w:p w:rsidR="00AC1FF4" w:rsidRDefault="00AC1FF4" w:rsidP="00A1444E">
                            <w:pPr>
                              <w:jc w:val="both"/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1444E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Ventotene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.</w:t>
                            </w: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C1FF4" w:rsidRPr="00A1444E" w:rsidRDefault="00AC1FF4" w:rsidP="00A1444E">
                            <w:pPr>
                              <w:jc w:val="both"/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Durante la sua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reclusione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Ventotene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Altiero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Spinelli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legge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molte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opere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alcuni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teorici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federalismo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trova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assieme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altri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prigionieri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politici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ispirazione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per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produrre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Ventotene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cui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espone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fondamenti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della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visione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federalista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il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futuro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dell’Europa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Il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è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uno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primi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documenti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cui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sost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ene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costituzione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europea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Spinelli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afferma</w:t>
                            </w: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che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un’eventuale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vittoria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sul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fascismo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avrebbe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giovato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 fosse stata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seguita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dalla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creazione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nuovi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Stati-nazione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sovrani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uniti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alleanze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diverse.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suo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parere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si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sarebbe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ricostituito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clima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tensione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gli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Stati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avrebbe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potuto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portare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verso un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nuovo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conflitto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 il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Manifesto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viene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proposta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formazione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federazione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europea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sov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ranazionale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Stati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mirasse</w:t>
                            </w:r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creare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legame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tra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gli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Stati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europei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favorire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clima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dialogo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di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confronto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>popoli</w:t>
                            </w:r>
                            <w:proofErr w:type="spellEnd"/>
                            <w:r w:rsidRPr="00A1444E">
                              <w:rPr>
                                <w:rFonts w:asciiTheme="minorHAnsi" w:hAnsiTheme="minorHAns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AC1FF4" w:rsidRPr="00D77E08" w:rsidRDefault="00AC1FF4" w:rsidP="00FD6627">
                            <w:pPr>
                              <w:rPr>
                                <w:rFonts w:asciiTheme="minorHAnsi" w:hAnsiTheme="minorHAnsi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AC1FF4" w:rsidRPr="00D77E08" w:rsidRDefault="00AC1FF4" w:rsidP="00FD6627">
                            <w:pPr>
                              <w:rPr>
                                <w:rFonts w:asciiTheme="minorHAnsi" w:hAnsiTheme="minorHAnsi" w:cs="Arial"/>
                                <w:color w:val="FF0000"/>
                              </w:rPr>
                            </w:pPr>
                          </w:p>
                          <w:p w:rsidR="00AC1FF4" w:rsidRDefault="00AC1FF4" w:rsidP="00FD6627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64" type="#_x0000_t202" style="position:absolute;margin-left:143.3pt;margin-top:31.7pt;width:412.8pt;height:278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" filled="f" stroked="f">
                <v:textbox>
                  <w:txbxContent>
                    <w:p w:rsidR="00AC1FF4" w:rsidRPr="00A1444E" w:rsidRDefault="00AC1FF4" w:rsidP="00D77E08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Altiero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Spinelli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nasce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 Roma, il 31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agosto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1907.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Dopo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aver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vissuto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alcuni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anni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Sudamerica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1912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torna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Italia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Si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unisce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poco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dopo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la sua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fondazione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al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Partito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Comunista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diventandone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segretario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1927,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condannato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 16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anni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reclusione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accusato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cospirazione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contro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poteri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dello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stato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Tra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il 1941 e il 1942,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durante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reclusione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a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Ventotene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assieme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altri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confinati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scrive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il “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per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un’Europa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libera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unita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”.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1948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eletto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segretario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Movimento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federalista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europeo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; per 14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anni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è l’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animatore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di tutte le “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battaglie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” in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favore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della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federazione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europea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1962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abbandona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tutte le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cariche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federaliste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1976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eletto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deputato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Parlamento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italiano come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indipendente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nelle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liste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PCI;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nello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stesso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anno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anche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nominato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Parlamento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europeo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1984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viene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rieletto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Parlamento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europeo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nel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1986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rilancia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nuova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iniziativa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costituente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. Il 23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maggio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dello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stesso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anno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muore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clinica</w:t>
                      </w:r>
                      <w:proofErr w:type="spellEnd"/>
                      <w:r w:rsidRPr="00A1444E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di Roma. </w:t>
                      </w:r>
                    </w:p>
                    <w:p w:rsidR="00AC1FF4" w:rsidRDefault="00AC1FF4" w:rsidP="00A1444E">
                      <w:pPr>
                        <w:jc w:val="both"/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1444E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Il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0"/>
                          <w:szCs w:val="20"/>
                        </w:rPr>
                        <w:t>Ventotene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  <w:t>.</w:t>
                      </w: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:rsidR="00AC1FF4" w:rsidRPr="00A1444E" w:rsidRDefault="00AC1FF4" w:rsidP="00A1444E">
                      <w:pPr>
                        <w:jc w:val="both"/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Durante la sua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reclusione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Ventotene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Altiero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Spinelli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legge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molte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opere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alcuni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teorici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del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federalismo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trova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assieme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altri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prigionieri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politici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ispirazione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per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produrre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il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Ventotene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in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cui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espone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fondamenti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della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sua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visione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federalista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e il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futuro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dell’Europa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. Il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è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uno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dei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primi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documenti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cui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si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sost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i</w:t>
                      </w: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ene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costituzione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europea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Spinelli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afferma</w:t>
                      </w: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che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un’eventuale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vittoria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sul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fascismo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avrebbe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giovato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se fosse stata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seguita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dalla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creazione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nuovi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Stati-nazione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sovrani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uniti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alleanze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diverse.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suo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parere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si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sarebbe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ricostituito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clima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tensione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tra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gli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Stati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che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avrebbe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potuto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portare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verso un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nuovo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conflitto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Con il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Manifesto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viene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proposta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formazione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federazione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europea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sov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ranazionale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Stati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che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mirasse</w:t>
                      </w:r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creare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legame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tra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gli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Stati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europei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per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favorire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clima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dialogo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e di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confronto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tra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>popoli</w:t>
                      </w:r>
                      <w:proofErr w:type="spellEnd"/>
                      <w:r w:rsidRPr="00A1444E">
                        <w:rPr>
                          <w:rFonts w:asciiTheme="minorHAnsi" w:hAnsiTheme="minorHAnsi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AC1FF4" w:rsidRPr="00D77E08" w:rsidRDefault="00AC1FF4" w:rsidP="00FD6627">
                      <w:pPr>
                        <w:rPr>
                          <w:rFonts w:asciiTheme="minorHAnsi" w:hAnsiTheme="minorHAnsi" w:cs="Arial"/>
                          <w:color w:val="FF0000"/>
                          <w:sz w:val="26"/>
                          <w:szCs w:val="26"/>
                        </w:rPr>
                      </w:pPr>
                    </w:p>
                    <w:p w:rsidR="00AC1FF4" w:rsidRPr="00D77E08" w:rsidRDefault="00AC1FF4" w:rsidP="00FD6627">
                      <w:pPr>
                        <w:rPr>
                          <w:rFonts w:asciiTheme="minorHAnsi" w:hAnsiTheme="minorHAnsi" w:cs="Arial"/>
                          <w:color w:val="FF0000"/>
                        </w:rPr>
                      </w:pPr>
                    </w:p>
                    <w:p w:rsidR="00AC1FF4" w:rsidRDefault="00AC1FF4" w:rsidP="00FD6627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6B53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9937750</wp:posOffset>
                </wp:positionH>
                <wp:positionV relativeFrom="paragraph">
                  <wp:posOffset>1640205</wp:posOffset>
                </wp:positionV>
                <wp:extent cx="5339715" cy="3876040"/>
                <wp:effectExtent l="0" t="3175" r="0" b="0"/>
                <wp:wrapNone/>
                <wp:docPr id="2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715" cy="387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600" w:rsidRDefault="00390600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0CF0A64A" wp14:editId="072816F0">
                                  <wp:extent cx="5147310" cy="3784787"/>
                                  <wp:effectExtent l="1905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7310" cy="378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2" o:spid="_x0000_s1065" type="#_x0000_t202" style="position:absolute;margin-left:782.5pt;margin-top:129.15pt;width:420.45pt;height:305.2pt;z-index:251738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" stroked="f">
                <v:textbox style="mso-fit-shape-to-text:t">
                  <w:txbxContent>
                    <w:p w:rsidR="00390600" w:rsidRDefault="00390600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0CF0A64A" wp14:editId="072816F0">
                            <wp:extent cx="5147310" cy="3784787"/>
                            <wp:effectExtent l="1905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7310" cy="378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1C81" w:rsidRPr="00D61C81" w:rsidRDefault="00D61C81" w:rsidP="00D61C81"/>
    <w:p w:rsidR="00A50970" w:rsidRPr="00B9240F" w:rsidRDefault="00C86B53" w:rsidP="00A50970">
      <w:pPr>
        <w:rPr>
          <w:rFonts w:ascii="Calibri" w:hAnsi="Calibri" w:cs="Arial"/>
          <w:b/>
          <w:color w:val="2683C6" w:themeColor="accent6"/>
          <w:sz w:val="32"/>
          <w:szCs w:val="3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2200910</wp:posOffset>
                </wp:positionV>
                <wp:extent cx="2139315" cy="805180"/>
                <wp:effectExtent l="0" t="0" r="0" b="0"/>
                <wp:wrapNone/>
                <wp:docPr id="42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528D" w:rsidRDefault="00AC1FF4" w:rsidP="00502E93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L’interview </w:t>
                            </w:r>
                            <w:proofErr w:type="spellStart"/>
                            <w:r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skype</w:t>
                            </w:r>
                            <w:proofErr w:type="spellEnd"/>
                          </w:p>
                          <w:p w:rsidR="00AC1FF4" w:rsidRPr="00634F1E" w:rsidRDefault="009A528D" w:rsidP="00502E93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>ITALIA - AUSTRIA</w:t>
                            </w:r>
                            <w:r w:rsidR="00AC1FF4" w:rsidRPr="00634F1E">
                              <w:rPr>
                                <w:rFonts w:ascii="Calibri" w:hAnsi="Calibri" w:cs="Arial"/>
                                <w:b/>
                                <w:color w:val="0070C0"/>
                                <w:spacing w:val="2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66" type="#_x0000_t202" style="position:absolute;margin-left:18pt;margin-top:173.3pt;width:168.45pt;height:63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:rsidR="009A528D" w:rsidRDefault="00AC1FF4" w:rsidP="00502E93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</w:pPr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L’interview </w:t>
                      </w:r>
                      <w:proofErr w:type="spellStart"/>
                      <w:r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skype</w:t>
                      </w:r>
                      <w:proofErr w:type="spellEnd"/>
                    </w:p>
                    <w:p w:rsidR="00AC1FF4" w:rsidRPr="00634F1E" w:rsidRDefault="009A528D" w:rsidP="00502E93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>ITALIA - AUSTRIA</w:t>
                      </w:r>
                      <w:r w:rsidR="00AC1FF4" w:rsidRPr="00634F1E">
                        <w:rPr>
                          <w:rFonts w:ascii="Calibri" w:hAnsi="Calibri" w:cs="Arial"/>
                          <w:b/>
                          <w:color w:val="0070C0"/>
                          <w:spacing w:val="20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page">
                  <wp:posOffset>2877185</wp:posOffset>
                </wp:positionH>
                <wp:positionV relativeFrom="paragraph">
                  <wp:posOffset>78105</wp:posOffset>
                </wp:positionV>
                <wp:extent cx="4505960" cy="3529965"/>
                <wp:effectExtent l="0" t="0" r="8890" b="0"/>
                <wp:wrapNone/>
                <wp:docPr id="21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C1FF4" w:rsidRDefault="00FD7775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N</w:t>
                            </w:r>
                            <w:r w:rsidRPr="00FD7775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el giorno della Festa dell’Europa, abbiamo voluto testimoniare con un collegamento </w:t>
                            </w:r>
                            <w:proofErr w:type="spellStart"/>
                            <w:r w:rsidRPr="00FD7775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Skype</w:t>
                            </w:r>
                            <w:proofErr w:type="spellEnd"/>
                            <w:r w:rsidRPr="00FD7775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 l’amicizia tra i popoli e l’auspicio di una pace duratura in Europa, dialogando con i nostri partner austriaci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 sugli avvenimenti della Grande Guerra che ci ha visto schierati su opposti fronti a quei tempi e che oggi ci porta a riflettere sull’importanza della pace.</w:t>
                            </w:r>
                          </w:p>
                          <w:p w:rsidR="00B16ECF" w:rsidRDefault="00B16ECF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B16ECF" w:rsidRDefault="00B16ECF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Gli allievi italiani hanno chiesto ai compagni austriaci, con l’aiuto della traduttrice, come si ricordano gli eventi della Grande Guerra nel loro paese e  come nel dopoguerra alcuni testimoni della costruzione dell’Europa Unita abbiano lavorato e proposto soluzioni per un difficile cammino verso la pace.</w:t>
                            </w:r>
                          </w:p>
                          <w:p w:rsidR="00B16ECF" w:rsidRDefault="00B16ECF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Le ragazze austriache hanno ricordato la figura di </w:t>
                            </w:r>
                            <w:r w:rsidR="009A528D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Karl </w:t>
                            </w:r>
                            <w:proofErr w:type="spellStart"/>
                            <w:r w:rsidR="009A528D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Renner</w:t>
                            </w:r>
                            <w:proofErr w:type="spellEnd"/>
                            <w:r w:rsidR="00C86B53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, </w:t>
                            </w:r>
                            <w:r w:rsidR="00FC079B" w:rsidRPr="00C86B53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personalità</w:t>
                            </w:r>
                            <w:r w:rsidR="00FC079B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="009A528D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di spicco nel panorama politico del difficile dopoguerra su cui hanno lavorato.</w:t>
                            </w:r>
                          </w:p>
                          <w:p w:rsidR="005A2BE2" w:rsidRPr="00FD7775" w:rsidRDefault="005A2BE2" w:rsidP="00502E93">
                            <w:pPr>
                              <w:widowControl w:val="0"/>
                              <w:shd w:val="clear" w:color="auto" w:fill="BFBFBF"/>
                              <w:spacing w:line="3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Alle loro domande sul significato e il valore del culto del milite ignoto, i ragazzi italiani hanno ricordato il valore </w:t>
                            </w:r>
                            <w:r w:rsidR="009A03F2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dei soldati che hanno sacrificato la vita ricordati sul nostro territorio da diversi monumenti quali il Sacrario di Redipuglia, il Sacrario di Oslavia e l’Ara </w:t>
                            </w:r>
                            <w:proofErr w:type="spellStart"/>
                            <w:r w:rsidR="009A03F2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>pacis</w:t>
                            </w:r>
                            <w:proofErr w:type="spellEnd"/>
                            <w:r w:rsidR="009A03F2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it-IT"/>
                              </w:rPr>
                              <w:t xml:space="preserve"> Mundi.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67" type="#_x0000_t202" style="position:absolute;margin-left:226.55pt;margin-top:6.15pt;width:354.8pt;height:277.9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" filled="f" stroked="f">
                <v:textbox inset="2.88pt,2.88pt,2.88pt,2.88pt">
                  <w:txbxContent>
                    <w:p w:rsidR="00AC1FF4" w:rsidRDefault="00FD7775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N</w:t>
                      </w:r>
                      <w:r w:rsidRPr="00FD7775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el giorno della Festa dell’Europa, abbiamo voluto testimoniare con un collegamento </w:t>
                      </w:r>
                      <w:proofErr w:type="spellStart"/>
                      <w:r w:rsidRPr="00FD7775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Skype</w:t>
                      </w:r>
                      <w:proofErr w:type="spellEnd"/>
                      <w:r w:rsidRPr="00FD7775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 l’amicizia tra i popoli e l’auspicio di una pace duratura in Europa, dialogando con i nostri partner austriaci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 sugli avvenimenti della Grande Guerra che ci ha visto schierati su opposti fronti a quei tempi e che oggi ci porta a riflettere sull’importanza della pace.</w:t>
                      </w:r>
                    </w:p>
                    <w:p w:rsidR="00B16ECF" w:rsidRDefault="00B16ECF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</w:p>
                    <w:p w:rsidR="00B16ECF" w:rsidRDefault="00B16ECF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Gli allievi italiani hanno chiesto ai compagni austriaci, con l’aiuto della traduttrice, come si ricordano gli eventi della Grande Guerra nel loro paese e  come nel dopoguerra alcuni testimoni della costruzione dell’Europa Unita abbiano lavorato e proposto soluzioni per un difficile cammino verso la pace.</w:t>
                      </w:r>
                    </w:p>
                    <w:p w:rsidR="00B16ECF" w:rsidRDefault="00B16ECF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Le ragazze austriache hanno ricordato la figura di </w:t>
                      </w:r>
                      <w:r w:rsidR="009A528D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Karl </w:t>
                      </w:r>
                      <w:proofErr w:type="spellStart"/>
                      <w:r w:rsidR="009A528D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Renner</w:t>
                      </w:r>
                      <w:proofErr w:type="spellEnd"/>
                      <w:r w:rsidR="00C86B53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, </w:t>
                      </w:r>
                      <w:r w:rsidR="00FC079B" w:rsidRPr="00C86B53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personalità</w:t>
                      </w:r>
                      <w:r w:rsidR="00FC079B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="009A528D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di spicco nel panorama politico del difficile dopoguerra su cui hanno lavorato.</w:t>
                      </w:r>
                    </w:p>
                    <w:p w:rsidR="005A2BE2" w:rsidRPr="00FD7775" w:rsidRDefault="005A2BE2" w:rsidP="00502E93">
                      <w:pPr>
                        <w:widowControl w:val="0"/>
                        <w:shd w:val="clear" w:color="auto" w:fill="BFBFBF"/>
                        <w:spacing w:line="320" w:lineRule="exact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Alle loro domande sul significato e il valore del culto del milite ignoto, i ragazzi italiani hanno ricordato il valore </w:t>
                      </w:r>
                      <w:r w:rsidR="009A03F2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dei soldati che hanno sacrificato la vita ricordati sul nostro territorio da diversi monumenti quali il Sacrario di Redipuglia, il Sacrario di Oslavia e l’Ara </w:t>
                      </w:r>
                      <w:proofErr w:type="spellStart"/>
                      <w:r w:rsidR="009A03F2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>pacis</w:t>
                      </w:r>
                      <w:proofErr w:type="spellEnd"/>
                      <w:r w:rsidR="009A03F2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it-IT"/>
                        </w:rPr>
                        <w:t xml:space="preserve"> Mundi.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59EC">
        <w:rPr>
          <w:noProof/>
          <w:lang w:val="it-IT" w:eastAsia="it-IT"/>
        </w:rPr>
        <w:drawing>
          <wp:anchor distT="0" distB="0" distL="114300" distR="114300" simplePos="0" relativeHeight="251739648" behindDoc="0" locked="0" layoutInCell="1" allowOverlap="1" wp14:anchorId="4B90BEB6" wp14:editId="0AF132C6">
            <wp:simplePos x="0" y="0"/>
            <wp:positionH relativeFrom="column">
              <wp:posOffset>10972800</wp:posOffset>
            </wp:positionH>
            <wp:positionV relativeFrom="paragraph">
              <wp:posOffset>2848610</wp:posOffset>
            </wp:positionV>
            <wp:extent cx="2990850" cy="1828165"/>
            <wp:effectExtent l="38100" t="0" r="19050" b="534035"/>
            <wp:wrapSquare wrapText="bothSides"/>
            <wp:docPr id="2" name="Immagine 1" descr="C:\Users\33235\AppData\Local\Microsoft\Windows\Temporary Internet Files\Content.IE5\UNBVNHHL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235\AppData\Local\Microsoft\Windows\Temporary Internet Files\Content.IE5\UNBVNHHL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E6EE7" w:rsidRPr="00EE6EE7">
        <w:rPr>
          <w:noProof/>
          <w:lang w:eastAsia="fr-FR"/>
        </w:rPr>
        <w:t xml:space="preserve"> </w:t>
      </w:r>
      <w:r w:rsidR="002E4F45" w:rsidRPr="008473A2">
        <w:rPr>
          <w:noProof/>
          <w:lang w:val="it-IT" w:eastAsia="it-IT"/>
        </w:rPr>
        <w:drawing>
          <wp:inline distT="0" distB="0" distL="0" distR="0" wp14:anchorId="31FC19C2" wp14:editId="2F74F22E">
            <wp:extent cx="2587878" cy="189148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83" cy="19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F2" w:rsidRPr="00D61C81">
        <w:br w:type="page"/>
      </w: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7606665</wp:posOffset>
                </wp:positionH>
                <wp:positionV relativeFrom="paragraph">
                  <wp:posOffset>173990</wp:posOffset>
                </wp:positionV>
                <wp:extent cx="7530465" cy="360045"/>
                <wp:effectExtent l="0" t="0" r="0" b="1905"/>
                <wp:wrapNone/>
                <wp:docPr id="29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60045"/>
                          <a:chOff x="360" y="357"/>
                          <a:chExt cx="11880" cy="567"/>
                        </a:xfrm>
                      </wpg:grpSpPr>
                      <wps:wsp>
                        <wps:cNvPr id="29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" name="Group 242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98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52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08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2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18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9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FF4" w:rsidRPr="008D18E5" w:rsidRDefault="00AC1FF4" w:rsidP="008D18E5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68" style="position:absolute;margin-left:598.95pt;margin-top:13.7pt;width:592.95pt;height:28.35pt;z-index:251659264" coordorigin="360,357" coordsize="1188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">
                <v:rect id="Rectangle 241" o:spid="_x0000_s1069" style="position:absolute;left:360;top:384;width:11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LMMQA&#10;AADcAAAADwAAAGRycy9kb3ducmV2LnhtbESPQWvCQBSE74L/YXlCb7oxBTGpayhCUXpqo+D1kX3N&#10;hmbfhuw2if76bqHgcZiZb5hdMdlWDNT7xrGC9SoBQVw53XCt4HJ+W25B+ICssXVMCm7kodjPZzvM&#10;tRv5k4Yy1CJC2OeowITQ5VL6ypBFv3IdcfS+XG8xRNnXUvc4RrhtZZokG2mx4bhgsKODoeq7/LEK&#10;znK8jlllknf/fHHDx7G8u6xU6mkxvb6ACDSFR/i/fdIK0mwDf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CzDEAAAA3AAAAA8AAAAAAAAAAAAAAAAAmAIAAGRycy9k&#10;b3ducmV2LnhtbFBLBQYAAAAABAAEAPUAAACJAwAAAAA=&#10;" fillcolor="#365f91" stroked="f" strokecolor="#212120">
                  <v:shadow color="#8c8682" opacity="49150f" offset=".74833mm,.74833mm"/>
                </v:rect>
                <v:group id="Group 242" o:spid="_x0000_s1070" style="position:absolute;left:979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AutoShape 243" o:spid="_x0000_s107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nFcEA&#10;AADcAAAADwAAAGRycy9kb3ducmV2LnhtbERPy4rCMBTdD/gP4QqzG1PrIFqNIqIw4MLx8QGX5NpW&#10;m5vaxFr/frIQZnk47/mys5VoqfGlYwXDQQKCWDtTcq7gfNp+TUD4gGywckwKXuRhueh9zDEz7skH&#10;ao8hFzGEfYYKihDqTEqvC7LoB64mjtzFNRZDhE0uTYPPGG4rmSbJWFosOTYUWNO6IH07PqyC6nu3&#10;0+11f9endDP6NeM8eQ1XSn32u9UMRKAu/Ivf7h+jIJ3G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pZxX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4" o:spid="_x0000_s107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CjsUA&#10;AADcAAAADwAAAGRycy9kb3ducmV2LnhtbESP0WrCQBRE3wv9h+UWfNONsYhGVxGxUPBBjX7AZfea&#10;xGbvptltjH/vFgp9HGbmDLNc97YWHbW+cqxgPEpAEGtnKi4UXM4fwxkIH5AN1o5JwYM8rFevL0vM&#10;jLvzibo8FCJC2GeooAyhyaT0uiSLfuQa4uhdXWsxRNkW0rR4j3BbyzRJptJixXGhxIa2Jemv/Mcq&#10;qN/3e93dDt/6nO4mRzMtksd4o9Tgrd8sQATqw3/4r/1pFKTzO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cKO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5" o:spid="_x0000_s107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xCcEA&#10;AADcAAAADwAAAGRycy9kb3ducmV2LnhtbERPy4rCMBTdC/5DuII7TXwgQzWKDAoDLhx1PuCSXNtq&#10;c9NpMrX+vVkMuDyc92rTuUq01ITSs4bJWIEgNt6WnGv4uexHHyBCRLZYeSYNTwqwWfd7K8ysf/CJ&#10;2nPMRQrhkKGGIsY6kzKYghyGsa+JE3f1jcOYYJNL2+AjhbtKTpVaSIclp4YCa/osyNzPf05DNT8c&#10;THs7/prLdDf7totcPSdbrYeDbrsEEamLb/G/+8tqmKk0P51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08Qn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6" o:spid="_x0000_s107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UksQA&#10;AADcAAAADwAAAGRycy9kb3ducmV2LnhtbESP0WoCMRRE3wv+Q7hC32qyWkRWo4hUKPhgq37AJbnu&#10;rm5utpu4rn9vCoU+DjNzhlmseleLjtpQedaQjRQIYuNtxYWG03H7NgMRIrLF2jNpeFCA1XLwssDc&#10;+jt/U3eIhUgQDjlqKGNscimDKclhGPmGOHln3zqMSbaFtC3eE9zVcqzUVDqsOC2U2NCmJHM93JyG&#10;+n23M91l/2OO44/Jl50W6pGttX4d9us5iEh9/A//tT+thonK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4VJL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7" o:spid="_x0000_s107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K5cQA&#10;AADcAAAADwAAAGRycy9kb3ducmV2LnhtbESP0WoCMRRE3wX/IdyCb5q4FpHVKCIVBB9q1Q+4JLe7&#10;225utpu4rn/fFIQ+DjNzhllteleLjtpQedYwnSgQxMbbigsN18t+vAARIrLF2jNpeFCAzXo4WGFu&#10;/Z0/qDvHQiQIhxw1lDE2uZTBlOQwTHxDnLxP3zqMSbaFtC3eE9zVMlNqLh1WnBZKbGhXkvk+35yG&#10;+vV4NN3X+4+5ZG+zk50X6jHdaj166bdLEJH6+B9+tg9Ww0xl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yuX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8" o:spid="_x0000_s107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vfsQA&#10;AADcAAAADwAAAGRycy9kb3ducmV2LnhtbESP0WoCMRRE3wX/IdyCb5roFpHVKCIVBB9q1Q+4JLe7&#10;225utpu4rn/fFIQ+DjNzhllteleLjtpQedYwnSgQxMbbigsN18t+vAARIrLF2jNpeFCAzXo4WGFu&#10;/Z0/qDvHQiQIhxw1lDE2uZTBlOQwTHxDnLxP3zqMSbaFtC3eE9zVcqbUXDqsOC2U2NCuJPN9vjkN&#10;9evxaLqv9x9zmb1lJzsv1GO61Xr00m+XICL18T/8bB+shkxl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b37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49" o:spid="_x0000_s107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3CsQA&#10;AADcAAAADwAAAGRycy9kb3ducmV2LnhtbESP3WoCMRSE7wXfIRzBO038QWRrFBGFghdt1Qc4JKe7&#10;q5uTdZOu69ubQqGXw8x8w6w2natES00oPWuYjBUIYuNtybmGy/kwWoIIEdli5Zk0PCnAZt3vrTCz&#10;/sFf1J5iLhKEQ4YaihjrTMpgCnIYxr4mTt63bxzGJJtc2gYfCe4qOVVqIR2WnBYKrGlXkLmdfpyG&#10;an48mvb6cTfn6X72aRe5ek62Wg8H3fYNRKQu/of/2u9Ww0zN4fdMOg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9wr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0" o:spid="_x0000_s107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SkcUA&#10;AADcAAAADwAAAGRycy9kb3ducmV2LnhtbESP3WoCMRSE7wu+QziCdzXxpyKrUUQqCF60VR/gkBx3&#10;Vzcn6yZd17dvCoVeDjPzDbNcd64SLTWh9KxhNFQgiI23Jecazqfd6xxEiMgWK8+k4UkB1qveyxIz&#10;6x/8Re0x5iJBOGSooYixzqQMpiCHYehr4uRdfOMwJtnk0jb4SHBXybFSM+mw5LRQYE3bgszt+O00&#10;VNPDwbTXj7s5jd8nn3aWq+doo/Wg320WICJ18T/8195bDRP1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1KR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1" o:spid="_x0000_s107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M5sQA&#10;AADcAAAADwAAAGRycy9kb3ducmV2LnhtbESP0WoCMRRE3wv+Q7gF32qilkVWo4goCD7Uqh9wSW53&#10;t93crJu4rn/fFIQ+DjNzhlmseleLjtpQedYwHikQxMbbigsNl/PubQYiRGSLtWfS8KAAq+XgZYG5&#10;9Xf+pO4UC5EgHHLUUMbY5FIGU5LDMPINcfK+fOswJtkW0rZ4T3BXy4lSmXRYcVoosaFNSebndHMa&#10;6vfDwXTfH1dznmynR5sV6jFeaz187ddzEJH6+B9+tvdWw1Rl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zOb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252" o:spid="_x0000_s1080" style="position:absolute;left:4404;top:384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AutoShape 253" o:spid="_x0000_s108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9D8EA&#10;AADcAAAADwAAAGRycy9kb3ducmV2LnhtbERPy4rCMBTdC/5DuII7TXwgQzWKDAoDLhx1PuCSXNtq&#10;c9NpMrX+vVkMuDyc92rTuUq01ITSs4bJWIEgNt6WnGv4uexHHyBCRLZYeSYNTwqwWfd7K8ysf/CJ&#10;2nPMRQrhkKGGIsY6kzKYghyGsa+JE3f1jcOYYJNL2+AjhbtKTpVaSIclp4YCa/osyNzPf05DNT8c&#10;THs7/prLdDf7totcPSdbrYeDbrsEEamLb/G/+8tqmKm0Np1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C/Q/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4" o:spid="_x0000_s108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YlMUA&#10;AADcAAAADwAAAGRycy9kb3ducmV2LnhtbESP3WoCMRSE7wu+QziCdzXxB6mrUUQqCF60VR/gkBx3&#10;Vzcn6yZd17dvCoVeDjPzDbNcd64SLTWh9KxhNFQgiI23Jecazqfd6xuIEJEtVp5Jw5MCrFe9lyVm&#10;1j/4i9pjzEWCcMhQQxFjnUkZTEEOw9DXxMm7+MZhTLLJpW3wkeCukmOlZtJhyWmhwJq2BZnb8dtp&#10;qKaHg2mvH3dzGr9PPu0sV8/RRutBv9ssQETq4n/4r723GiZq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iU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5" o:spid="_x0000_s108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n1MAA&#10;AADcAAAADwAAAGRycy9kb3ducmV2LnhtbERPzYrCMBC+L/gOYQRva1oVWapRRBQED7q6DzAkY1tt&#10;JrWJtb69OQh7/Pj+58vOVqKlxpeOFaTDBASxdqbkXMHfefv9A8IHZIOVY1LwIg/LRe9rjplxT/6l&#10;9hRyEUPYZ6igCKHOpPS6IIt+6GriyF1cYzFE2OTSNPiM4baSoySZSoslx4YCa1oXpG+nh1VQTfZ7&#10;3V4Pd30ebcZHM82TV7pSatDvVjMQgbrwL/64d0bBOI3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1n1MAAAADcAAAADwAAAAAAAAAAAAAAAACYAgAAZHJzL2Rvd25y&#10;ZXYueG1sUEsFBgAAAAAEAAQA9QAAAIU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6" o:spid="_x0000_s108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T8UA&#10;AADcAAAADwAAAGRycy9kb3ducmV2LnhtbESPwWrDMBBE74X8g9hCb41sp4TgRAkmNFDwIW2SD1ik&#10;re3WWrmW4th/HxUKPQ4z84bZ7EbbioF63zhWkM4TEMTamYYrBZfz4XkFwgdkg61jUjCRh9129rDB&#10;3Lgbf9BwCpWIEPY5KqhD6HIpva7Jop+7jjh6n663GKLsK2l6vEW4bWWWJEtpseG4UGNH+5r09+lq&#10;FbQvZamHr+OPPmevi3ezrJIpLZR6ehyLNYhAY/gP/7XfjIJFms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cJP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7" o:spid="_x0000_s108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cOMQA&#10;AADcAAAADwAAAGRycy9kb3ducmV2LnhtbESP0WrCQBRE3wv+w3IF3+omsYhEVxGxIPhQq37AZfea&#10;RLN3Y3Yb4993C0Ifh5k5wyxWva1FR62vHCtIxwkIYu1MxYWC8+nzfQbCB2SDtWNS8CQPq+XgbYG5&#10;cQ/+pu4YChEh7HNUUIbQ5FJ6XZJFP3YNcfQurrUYomwLaVp8RLitZZYkU2mx4rhQYkObkvTt+GMV&#10;1B/7ve6uX3d9yraTg5kWyTNdKzUa9us5iEB9+A+/2jujYJJ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XDj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8" o:spid="_x0000_s108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5o8UA&#10;AADcAAAADwAAAGRycy9kb3ducmV2LnhtbESP0WrCQBRE3wv9h+UWfKubGBGJriKlguCDbfQDLrvX&#10;JDZ7N82uMf69KxT6OMzMGWa5Hmwjeup87VhBOk5AEGtnai4VnI7b9zkIH5ANNo5JwZ08rFevL0vM&#10;jbvxN/VFKEWEsM9RQRVCm0vpdUUW/di1xNE7u85iiLIrpenwFuG2kZMkmUmLNceFClv6qEj/FFer&#10;oJnu97q/HH71cfKZfZlZmdzTjVKjt2GzABFoCP/hv/bOKMjSD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/mj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59" o:spid="_x0000_s108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18UA&#10;AADcAAAADwAAAGRycy9kb3ducmV2LnhtbESPwWrDMBBE74X8g9hAb43sxITiRAkhtBDIoa3dD1ik&#10;je3WWjmW4th/XxUKPQ4z84bZ7kfbioF63zhWkC4SEMTamYYrBZ/l69MzCB+QDbaOScFEHva72cMW&#10;c+Pu/EFDESoRIexzVFCH0OVSel2TRb9wHXH0Lq63GKLsK2l6vEe4beUySdbSYsNxocaOjjXp7+Jm&#10;FbTZ+ayHr7erLpcvq3ezrpIpPSj1OB8PGxCBxvAf/mufjIJVms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mHX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0" o:spid="_x0000_s108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ETMUA&#10;AADcAAAADwAAAGRycy9kb3ducmV2LnhtbESP0WrCQBRE3wv+w3IF3+omakXSbEREQfChrfoBl93b&#10;JG32bsyuMf59t1Do4zAzZ5h8PdhG9NT52rGCdJqAINbO1FwquJz3zysQPiAbbByTggd5WBejpxwz&#10;4+78Qf0plCJC2GeooAqhzaT0uiKLfupa4uh9us5iiLIrpenwHuG2kbMkWUqLNceFClvaVqS/Tzer&#10;oFkcj7r/ervq82w3fzfLMnmkG6Um42HzCiLQEP7Df+2DUTBPX+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sRM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1" o:spid="_x0000_s108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aO8QA&#10;AADcAAAADwAAAGRycy9kb3ducmV2LnhtbESP0WrCQBRE3wv+w3KFvtVNVIJEVxFRKPjQVv2Ay+41&#10;iWbvxuwa4993hUIfh5k5wyxWva1FR62vHCtIRwkIYu1MxYWC03H3MQPhA7LB2jEpeJKH1XLwtsDc&#10;uAf/UHcIhYgQ9jkqKENocim9LsmiH7mGOHpn11oMUbaFNC0+ItzWcpwkmbRYcVwosaFNSfp6uFsF&#10;9XS/193l66aP4+3k22RF8kzXSr0P+/UcRKA+/If/2p9GwSTN4H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Wjv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262" o:spid="_x0000_s1090" style="position:absolute;left:7797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AutoShape 263" o:spid="_x0000_s109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r0sAA&#10;AADcAAAADwAAAGRycy9kb3ducmV2LnhtbERPzYrCMBC+L/gOYQRva1oVWapRRBQED7q6DzAkY1tt&#10;JrWJtb69OQh7/Pj+58vOVqKlxpeOFaTDBASxdqbkXMHfefv9A8IHZIOVY1LwIg/LRe9rjplxT/6l&#10;9hRyEUPYZ6igCKHOpPS6IIt+6GriyF1cYzFE2OTSNPiM4baSoySZSoslx4YCa1oXpG+nh1VQTfZ7&#10;3V4Pd30ebcZHM82TV7pSatDvVjMQgbrwL/64d0bBOI1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tr0sAAAADcAAAADwAAAAAAAAAAAAAAAACYAgAAZHJzL2Rvd25y&#10;ZXYueG1sUEsFBgAAAAAEAAQA9QAAAIU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4" o:spid="_x0000_s109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OScUA&#10;AADcAAAADwAAAGRycy9kb3ducmV2LnhtbESP0WrCQBRE3wv9h+UW+qabaBEbXUWKhYIPauwHXHav&#10;STR7N82uMf69Kwh9HGbmDDNf9rYWHbW+cqwgHSYgiLUzFRcKfg/fgykIH5AN1o5JwY08LBevL3PM&#10;jLvynro8FCJC2GeooAyhyaT0uiSLfuga4ugdXWsxRNkW0rR4jXBby1GSTKTFiuNCiQ19laTP+cUq&#10;qD82G92dtn/6MFqPd2ZSJLd0pdT7W7+agQjUh//ws/1jFIzTT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85J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5" o:spid="_x0000_s109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l+MUA&#10;AADcAAAADwAAAGRycy9kb3ducmV2LnhtbESP0WrCQBRE3wv+w3IF3+om0YqkWUVEQfChrfoBl93b&#10;JG32bsyuMf59t1Do4zAzZ5hiPdhG9NT52rGCdJqAINbO1FwquJz3z0sQPiAbbByTggd5WK9GTwXm&#10;xt35g/pTKEWEsM9RQRVCm0vpdUUW/dS1xNH7dJ3FEGVXStPhPcJtI7MkWUiLNceFClvaVqS/Tzer&#10;oJkfj7r/ervqc7abvZtFmTzSjVKT8bB5BRFoCP/hv/bBKJi9ZP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eX4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6" o:spid="_x0000_s109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AY8UA&#10;AADcAAAADwAAAGRycy9kb3ducmV2LnhtbESP0WrCQBRE34X+w3ILfdONpkqJriKlhYIPauwHXHav&#10;STR7N81uY/x7VxB8HGbmDLNY9bYWHbW+cqxgPEpAEGtnKi4U/B6+hx8gfEA2WDsmBVfysFq+DBaY&#10;GXfhPXV5KESEsM9QQRlCk0npdUkW/cg1xNE7utZiiLItpGnxEuG2lpMkmUmLFceFEhv6LEmf83+r&#10;oH7fbHR32v7pw+Qr3ZlZkVzHa6XeXvv1HESgPjzDj/aPUZBO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UBj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7" o:spid="_x0000_s109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YF8QA&#10;AADcAAAADwAAAGRycy9kb3ducmV2LnhtbESP3YrCMBSE74V9h3AWvNPUX6QaRcQFwQtd3Qc4JMe2&#10;bnPSbbK1vr0RBC+HmfmGWaxaW4qGal84VjDoJyCItTMFZwp+zl+9GQgfkA2WjknBnTyslh+dBabG&#10;3fibmlPIRISwT1FBHkKVSul1ThZ931XE0bu42mKIss6kqfEW4baUwySZSosFx4UcK9rkpH9P/1ZB&#10;Od7vdXM9/OnzcDs6mmmW3Adrpbqf7XoOIlAb3uFXe2cUjCZj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82Bf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8" o:spid="_x0000_s109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9jMUA&#10;AADcAAAADwAAAGRycy9kb3ducmV2LnhtbESPUWvCMBSF3wf7D+EO9jYTdYpUo4g4GPgw1+4HXJJr&#10;W9fcdE1W679fBoKPh3POdzirzeAa0VMXas8axiMFgth4W3Op4at4e1mACBHZYuOZNFwpwGb9+LDC&#10;zPoLf1Kfx1IkCIcMNVQxtpmUwVTkMIx8S5y8k+8cxiS7UtoOLwnuGjlRai4d1pwWKmxpV5H5zn+d&#10;hub1cDD9+ePHFJP99GjnpbqOt1o/Pw3bJYhIQ7yHb+13q2E6m8H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H2M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69" o:spid="_x0000_s109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j+8UA&#10;AADcAAAADwAAAGRycy9kb3ducmV2LnhtbESP0WrCQBRE3wv+w3IF3+omaoOkWUVEQfChrfoBl93b&#10;JG32bsyuMf59t1Do4zAzZ5hiPdhG9NT52rGCdJqAINbO1FwquJz3z0sQPiAbbByTggd5WK9GTwXm&#10;xt35g/pTKEWEsM9RQRVCm0vpdUUW/dS1xNH7dJ3FEGVXStPhPcJtI2dJkkmLNceFClvaVqS/Tzer&#10;oFkcj7r/ervq82w3fzdZmTzSjVKT8bB5BRFoCP/hv/bBKJi/ZP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uP7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70" o:spid="_x0000_s109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GYMYA&#10;AADcAAAADwAAAGRycy9kb3ducmV2LnhtbESP3WrCQBSE7wXfYTlC75qNP9WSZhWRFgQv6k8f4LB7&#10;mkSzZ2N2G+PbdwsFL4eZ+YbJV72tRUetrxwrGCcpCGLtTMWFgq/Tx/MrCB+QDdaOScGdPKyWw0GO&#10;mXE3PlB3DIWIEPYZKihDaDIpvS7Jok9cQxy9b9daDFG2hTQt3iLc1nKSpnNpseK4UGJDm5L05fhj&#10;FdSz3U5358+rPk3ep3szL9L7eK3U06hfv4EI1IdH+L+9NQqmLwv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5GYM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71" o:spid="_x0000_s109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SEsIA&#10;AADcAAAADwAAAGRycy9kb3ducmV2LnhtbERPy4rCMBTdC/MP4Q7MTlMfU6QaRcQBwYXj4wMuybXt&#10;THNTm1jr35uF4PJw3vNlZyvRUuNLxwqGgwQEsXam5FzB+fTTn4LwAdlg5ZgUPMjDcvHRm2Nm3J0P&#10;1B5DLmII+wwVFCHUmZReF2TRD1xNHLmLayyGCJtcmgbvMdxWcpQkqbRYcmwosKZ1Qfr/eLMKqslu&#10;p9u//VWfRpvxr0nz5DFcKfX12a1mIAJ14S1+ubdGwfg7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dIS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 272" o:spid="_x0000_s1100" style="position:absolute;left:1119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3icYA&#10;AADcAAAADwAAAGRycy9kb3ducmV2LnhtbESP3WrCQBSE7wXfYTlC75qNPxWbZhWRFgQv6k8f4LB7&#10;mkSzZ2N2G+PbdwsFL4eZ+YbJV72tRUetrxwrGCcpCGLtTMWFgq/Tx/MChA/IBmvHpOBOHlbL4SDH&#10;zLgbH6g7hkJECPsMFZQhNJmUXpdk0SeuIY7et2sthijbQpoWbxFuazlJ07m0WHFcKLGhTUn6cvyx&#10;CurZbqe78+dVnybv072ZF+l9vFbqadSv30AE6sMj/N/eGgXTl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13icYAAADcAAAADwAAAAAAAAAAAAAAAACYAgAAZHJz&#10;L2Rvd25yZXYueG1sUEsFBgAAAAAEAAQA9QAAAIsDAAAAAA=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 273" o:spid="_x0000_s1101" style="position:absolute;left:11576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qcEA&#10;AADcAAAADwAAAGRycy9kb3ducmV2LnhtbERPy4rCMBTdC/MP4Q6409QHRapRZFAYcKFT/YBLcm2r&#10;zU2nydT692YhzPJw3qtNb2vRUesrxwom4wQEsXam4kLB5bwfLUD4gGywdkwKnuRhs/4YrDAz7sE/&#10;1OWhEDGEfYYKyhCaTEqvS7Lox64hjtzVtRZDhG0hTYuPGG5rOU2SVFqsODaU2NBXSfqe/1kF9fxw&#10;0N3t+KvP093sZNIieU62Sg0/++0SRKA+/Ivf7m+jYJbG+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rFKnBAAAA3AAAAA8AAAAAAAAAAAAAAAAAmAIAAGRycy9kb3du&#10;cmV2LnhtbFBLBQYAAAAABAAEAPUAAACG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 Box 274" o:spid="_x0000_s1102" type="#_x0000_t202" style="position:absolute;left:459;top:384;width:50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AC1FF4" w:rsidRPr="008D18E5" w:rsidRDefault="00AC1FF4" w:rsidP="008D18E5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15874365</wp:posOffset>
                </wp:positionH>
                <wp:positionV relativeFrom="paragraph">
                  <wp:posOffset>3357880</wp:posOffset>
                </wp:positionV>
                <wp:extent cx="1657350" cy="3429000"/>
                <wp:effectExtent l="0" t="0" r="0" b="0"/>
                <wp:wrapNone/>
                <wp:docPr id="3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1FF4" w:rsidRPr="004B13A8" w:rsidRDefault="00AC1FF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ut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voco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Adipsdiscing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magna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jumentum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velit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iriure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obruo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damnum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pneum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ut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lorem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magna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jumentum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velitan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en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iriure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Loquor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vulputate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meus indoles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iaceo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, ne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secundum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dolus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demoveo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interddfico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proprius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.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os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quadfse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nudflla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magna. 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camur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utan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sdl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as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aptent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in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vocoloc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consequat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ispo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facto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delore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ergo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maska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forgeuit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masca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pala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ergo sacrum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lamap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br/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allacum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dergo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ipso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aliquip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mia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>sermi</w:t>
                            </w:r>
                            <w:proofErr w:type="spellEnd"/>
                            <w:r w:rsidRPr="004B13A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03" type="#_x0000_t202" style="position:absolute;margin-left:1249.95pt;margin-top:264.4pt;width:130.5pt;height:270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:rsidR="00AC1FF4" w:rsidRPr="004B13A8" w:rsidRDefault="00AC1FF4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auto"/>
                        </w:rPr>
                      </w:pP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ut </w:t>
                      </w:r>
                      <w:r w:rsidRPr="004B13A8">
                        <w:rPr>
                          <w:rFonts w:ascii="Arial" w:hAnsi="Arial" w:cs="Arial"/>
                          <w:color w:val="auto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voco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Pr="004B13A8">
                        <w:rPr>
                          <w:rFonts w:ascii="Arial" w:hAnsi="Arial" w:cs="Arial"/>
                          <w:color w:val="auto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Adipsdiscing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magna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jumentum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velit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iriure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obruo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damnum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pneum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ut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lorem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magna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jumentum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velitan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en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iriure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.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Loquor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,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vulputate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meus indoles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iaceo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, ne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secundum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,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dolus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demoveo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interddfico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proprius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.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os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quadfse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nudflla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magna. 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nulla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camur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utan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sdl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as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aptent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nisl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in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vocoloc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consequat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ispo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facto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delore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ergo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maska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forgeuit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masca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pala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ergo sacrum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lamap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Pr="004B13A8">
                        <w:rPr>
                          <w:rFonts w:ascii="Arial" w:hAnsi="Arial" w:cs="Arial"/>
                          <w:color w:val="auto"/>
                        </w:rPr>
                        <w:br/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allacum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dergo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ipso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aliquip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mia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4B13A8">
                        <w:rPr>
                          <w:rFonts w:ascii="Arial" w:hAnsi="Arial" w:cs="Arial"/>
                          <w:color w:val="auto"/>
                        </w:rPr>
                        <w:t>sermi</w:t>
                      </w:r>
                      <w:proofErr w:type="spellEnd"/>
                      <w:r w:rsidRPr="004B13A8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14542770</wp:posOffset>
                </wp:positionH>
                <wp:positionV relativeFrom="page">
                  <wp:posOffset>6635750</wp:posOffset>
                </wp:positionV>
                <wp:extent cx="523240" cy="491490"/>
                <wp:effectExtent l="0" t="0" r="10160" b="22860"/>
                <wp:wrapNone/>
                <wp:docPr id="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491490"/>
                          <a:chOff x="117041531" y="111700750"/>
                          <a:chExt cx="523073" cy="491611"/>
                        </a:xfrm>
                      </wpg:grpSpPr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17041531" y="112080394"/>
                            <a:ext cx="523073" cy="111967"/>
                          </a:xfrm>
                          <a:custGeom>
                            <a:avLst/>
                            <a:gdLst>
                              <a:gd name="T0" fmla="*/ 483075 w 523073"/>
                              <a:gd name="T1" fmla="*/ 0 h 111967"/>
                              <a:gd name="T2" fmla="*/ 39998 w 523073"/>
                              <a:gd name="T3" fmla="*/ 0 h 111967"/>
                              <a:gd name="T4" fmla="*/ 34121 w 523073"/>
                              <a:gd name="T5" fmla="*/ 489 h 111967"/>
                              <a:gd name="T6" fmla="*/ 28407 w 523073"/>
                              <a:gd name="T7" fmla="*/ 1632 h 111967"/>
                              <a:gd name="T8" fmla="*/ 23183 w 523073"/>
                              <a:gd name="T9" fmla="*/ 3754 h 111967"/>
                              <a:gd name="T10" fmla="*/ 18285 w 523073"/>
                              <a:gd name="T11" fmla="*/ 6365 h 111967"/>
                              <a:gd name="T12" fmla="*/ 13714 w 523073"/>
                              <a:gd name="T13" fmla="*/ 9793 h 111967"/>
                              <a:gd name="T14" fmla="*/ 9796 w 523073"/>
                              <a:gd name="T15" fmla="*/ 13710 h 111967"/>
                              <a:gd name="T16" fmla="*/ 6531 w 523073"/>
                              <a:gd name="T17" fmla="*/ 18117 h 111967"/>
                              <a:gd name="T18" fmla="*/ 3755 w 523073"/>
                              <a:gd name="T19" fmla="*/ 23013 h 111967"/>
                              <a:gd name="T20" fmla="*/ 1633 w 523073"/>
                              <a:gd name="T21" fmla="*/ 28236 h 111967"/>
                              <a:gd name="T22" fmla="*/ 490 w 523073"/>
                              <a:gd name="T23" fmla="*/ 33949 h 111967"/>
                              <a:gd name="T24" fmla="*/ 0 w 523073"/>
                              <a:gd name="T25" fmla="*/ 39825 h 111967"/>
                              <a:gd name="T26" fmla="*/ 0 w 523073"/>
                              <a:gd name="T27" fmla="*/ 71979 h 111967"/>
                              <a:gd name="T28" fmla="*/ 490 w 523073"/>
                              <a:gd name="T29" fmla="*/ 77855 h 111967"/>
                              <a:gd name="T30" fmla="*/ 1633 w 523073"/>
                              <a:gd name="T31" fmla="*/ 83567 h 111967"/>
                              <a:gd name="T32" fmla="*/ 3755 w 523073"/>
                              <a:gd name="T33" fmla="*/ 88953 h 111967"/>
                              <a:gd name="T34" fmla="*/ 6531 w 523073"/>
                              <a:gd name="T35" fmla="*/ 93850 h 111967"/>
                              <a:gd name="T36" fmla="*/ 9796 w 523073"/>
                              <a:gd name="T37" fmla="*/ 98257 h 111967"/>
                              <a:gd name="T38" fmla="*/ 13714 w 523073"/>
                              <a:gd name="T39" fmla="*/ 102174 h 111967"/>
                              <a:gd name="T40" fmla="*/ 18285 w 523073"/>
                              <a:gd name="T41" fmla="*/ 105601 h 111967"/>
                              <a:gd name="T42" fmla="*/ 23183 w 523073"/>
                              <a:gd name="T43" fmla="*/ 108213 h 111967"/>
                              <a:gd name="T44" fmla="*/ 28407 w 523073"/>
                              <a:gd name="T45" fmla="*/ 110335 h 111967"/>
                              <a:gd name="T46" fmla="*/ 34121 w 523073"/>
                              <a:gd name="T47" fmla="*/ 111477 h 111967"/>
                              <a:gd name="T48" fmla="*/ 39998 w 523073"/>
                              <a:gd name="T49" fmla="*/ 111967 h 111967"/>
                              <a:gd name="T50" fmla="*/ 483075 w 523073"/>
                              <a:gd name="T51" fmla="*/ 111967 h 111967"/>
                              <a:gd name="T52" fmla="*/ 488953 w 523073"/>
                              <a:gd name="T53" fmla="*/ 111477 h 111967"/>
                              <a:gd name="T54" fmla="*/ 494667 w 523073"/>
                              <a:gd name="T55" fmla="*/ 110335 h 111967"/>
                              <a:gd name="T56" fmla="*/ 500054 w 523073"/>
                              <a:gd name="T57" fmla="*/ 108213 h 111967"/>
                              <a:gd name="T58" fmla="*/ 504952 w 523073"/>
                              <a:gd name="T59" fmla="*/ 105601 h 111967"/>
                              <a:gd name="T60" fmla="*/ 509360 w 523073"/>
                              <a:gd name="T61" fmla="*/ 102174 h 111967"/>
                              <a:gd name="T62" fmla="*/ 513278 w 523073"/>
                              <a:gd name="T63" fmla="*/ 98257 h 111967"/>
                              <a:gd name="T64" fmla="*/ 516706 w 523073"/>
                              <a:gd name="T65" fmla="*/ 93850 h 111967"/>
                              <a:gd name="T66" fmla="*/ 519318 w 523073"/>
                              <a:gd name="T67" fmla="*/ 88953 h 111967"/>
                              <a:gd name="T68" fmla="*/ 521441 w 523073"/>
                              <a:gd name="T69" fmla="*/ 83567 h 111967"/>
                              <a:gd name="T70" fmla="*/ 522583 w 523073"/>
                              <a:gd name="T71" fmla="*/ 77855 h 111967"/>
                              <a:gd name="T72" fmla="*/ 523073 w 523073"/>
                              <a:gd name="T73" fmla="*/ 71979 h 111967"/>
                              <a:gd name="T74" fmla="*/ 523073 w 523073"/>
                              <a:gd name="T75" fmla="*/ 39825 h 111967"/>
                              <a:gd name="T76" fmla="*/ 522583 w 523073"/>
                              <a:gd name="T77" fmla="*/ 33949 h 111967"/>
                              <a:gd name="T78" fmla="*/ 521441 w 523073"/>
                              <a:gd name="T79" fmla="*/ 28236 h 111967"/>
                              <a:gd name="T80" fmla="*/ 519318 w 523073"/>
                              <a:gd name="T81" fmla="*/ 23013 h 111967"/>
                              <a:gd name="T82" fmla="*/ 516706 w 523073"/>
                              <a:gd name="T83" fmla="*/ 18117 h 111967"/>
                              <a:gd name="T84" fmla="*/ 513278 w 523073"/>
                              <a:gd name="T85" fmla="*/ 13710 h 111967"/>
                              <a:gd name="T86" fmla="*/ 509360 w 523073"/>
                              <a:gd name="T87" fmla="*/ 9793 h 111967"/>
                              <a:gd name="T88" fmla="*/ 504952 w 523073"/>
                              <a:gd name="T89" fmla="*/ 6365 h 111967"/>
                              <a:gd name="T90" fmla="*/ 500054 w 523073"/>
                              <a:gd name="T91" fmla="*/ 3754 h 111967"/>
                              <a:gd name="T92" fmla="*/ 494667 w 523073"/>
                              <a:gd name="T93" fmla="*/ 1632 h 111967"/>
                              <a:gd name="T94" fmla="*/ 488953 w 523073"/>
                              <a:gd name="T95" fmla="*/ 489 h 111967"/>
                              <a:gd name="T96" fmla="*/ 483075 w 523073"/>
                              <a:gd name="T97" fmla="*/ 0 h 11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3073" h="111967">
                                <a:moveTo>
                                  <a:pt x="483075" y="0"/>
                                </a:moveTo>
                                <a:lnTo>
                                  <a:pt x="39998" y="0"/>
                                </a:lnTo>
                                <a:lnTo>
                                  <a:pt x="34121" y="489"/>
                                </a:lnTo>
                                <a:lnTo>
                                  <a:pt x="28407" y="1632"/>
                                </a:lnTo>
                                <a:lnTo>
                                  <a:pt x="23183" y="3754"/>
                                </a:lnTo>
                                <a:lnTo>
                                  <a:pt x="18285" y="6365"/>
                                </a:lnTo>
                                <a:lnTo>
                                  <a:pt x="13714" y="9793"/>
                                </a:lnTo>
                                <a:lnTo>
                                  <a:pt x="9796" y="13710"/>
                                </a:lnTo>
                                <a:lnTo>
                                  <a:pt x="6531" y="18117"/>
                                </a:lnTo>
                                <a:lnTo>
                                  <a:pt x="3755" y="23013"/>
                                </a:lnTo>
                                <a:lnTo>
                                  <a:pt x="1633" y="28236"/>
                                </a:lnTo>
                                <a:lnTo>
                                  <a:pt x="490" y="33949"/>
                                </a:lnTo>
                                <a:lnTo>
                                  <a:pt x="0" y="39825"/>
                                </a:lnTo>
                                <a:lnTo>
                                  <a:pt x="0" y="71979"/>
                                </a:lnTo>
                                <a:lnTo>
                                  <a:pt x="490" y="77855"/>
                                </a:lnTo>
                                <a:lnTo>
                                  <a:pt x="1633" y="83567"/>
                                </a:lnTo>
                                <a:lnTo>
                                  <a:pt x="3755" y="88953"/>
                                </a:lnTo>
                                <a:lnTo>
                                  <a:pt x="6531" y="93850"/>
                                </a:lnTo>
                                <a:lnTo>
                                  <a:pt x="9796" y="98257"/>
                                </a:lnTo>
                                <a:lnTo>
                                  <a:pt x="13714" y="102174"/>
                                </a:lnTo>
                                <a:lnTo>
                                  <a:pt x="18285" y="105601"/>
                                </a:lnTo>
                                <a:lnTo>
                                  <a:pt x="23183" y="108213"/>
                                </a:lnTo>
                                <a:lnTo>
                                  <a:pt x="28407" y="110335"/>
                                </a:lnTo>
                                <a:lnTo>
                                  <a:pt x="34121" y="111477"/>
                                </a:lnTo>
                                <a:lnTo>
                                  <a:pt x="39998" y="111967"/>
                                </a:lnTo>
                                <a:lnTo>
                                  <a:pt x="483075" y="111967"/>
                                </a:lnTo>
                                <a:lnTo>
                                  <a:pt x="488953" y="111477"/>
                                </a:lnTo>
                                <a:lnTo>
                                  <a:pt x="494667" y="110335"/>
                                </a:lnTo>
                                <a:lnTo>
                                  <a:pt x="500054" y="108213"/>
                                </a:lnTo>
                                <a:lnTo>
                                  <a:pt x="504952" y="105601"/>
                                </a:lnTo>
                                <a:lnTo>
                                  <a:pt x="509360" y="102174"/>
                                </a:lnTo>
                                <a:lnTo>
                                  <a:pt x="513278" y="98257"/>
                                </a:lnTo>
                                <a:lnTo>
                                  <a:pt x="516706" y="93850"/>
                                </a:lnTo>
                                <a:lnTo>
                                  <a:pt x="519318" y="88953"/>
                                </a:lnTo>
                                <a:lnTo>
                                  <a:pt x="521441" y="83567"/>
                                </a:lnTo>
                                <a:lnTo>
                                  <a:pt x="522583" y="77855"/>
                                </a:lnTo>
                                <a:lnTo>
                                  <a:pt x="523073" y="71979"/>
                                </a:lnTo>
                                <a:lnTo>
                                  <a:pt x="523073" y="39825"/>
                                </a:lnTo>
                                <a:lnTo>
                                  <a:pt x="522583" y="33949"/>
                                </a:lnTo>
                                <a:lnTo>
                                  <a:pt x="521441" y="28236"/>
                                </a:lnTo>
                                <a:lnTo>
                                  <a:pt x="519318" y="23013"/>
                                </a:lnTo>
                                <a:lnTo>
                                  <a:pt x="516706" y="18117"/>
                                </a:lnTo>
                                <a:lnTo>
                                  <a:pt x="513278" y="13710"/>
                                </a:lnTo>
                                <a:lnTo>
                                  <a:pt x="509360" y="9793"/>
                                </a:lnTo>
                                <a:lnTo>
                                  <a:pt x="504952" y="6365"/>
                                </a:lnTo>
                                <a:lnTo>
                                  <a:pt x="500054" y="3754"/>
                                </a:lnTo>
                                <a:lnTo>
                                  <a:pt x="494667" y="1632"/>
                                </a:lnTo>
                                <a:lnTo>
                                  <a:pt x="488953" y="489"/>
                                </a:lnTo>
                                <a:lnTo>
                                  <a:pt x="483075" y="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4"/>
                        <wps:cNvSpPr>
                          <a:spLocks/>
                        </wps:cNvSpPr>
                        <wps:spPr bwMode="auto">
                          <a:xfrm>
                            <a:off x="117041858" y="111700750"/>
                            <a:ext cx="521930" cy="347000"/>
                          </a:xfrm>
                          <a:custGeom>
                            <a:avLst/>
                            <a:gdLst>
                              <a:gd name="T0" fmla="*/ 60568 w 521930"/>
                              <a:gd name="T1" fmla="*/ 347000 h 347000"/>
                              <a:gd name="T2" fmla="*/ 461362 w 521930"/>
                              <a:gd name="T3" fmla="*/ 347000 h 347000"/>
                              <a:gd name="T4" fmla="*/ 469035 w 521930"/>
                              <a:gd name="T5" fmla="*/ 346511 h 347000"/>
                              <a:gd name="T6" fmla="*/ 476218 w 521930"/>
                              <a:gd name="T7" fmla="*/ 345205 h 347000"/>
                              <a:gd name="T8" fmla="*/ 483238 w 521930"/>
                              <a:gd name="T9" fmla="*/ 342920 h 347000"/>
                              <a:gd name="T10" fmla="*/ 489768 w 521930"/>
                              <a:gd name="T11" fmla="*/ 339982 h 347000"/>
                              <a:gd name="T12" fmla="*/ 495972 w 521930"/>
                              <a:gd name="T13" fmla="*/ 336228 h 347000"/>
                              <a:gd name="T14" fmla="*/ 501523 w 521930"/>
                              <a:gd name="T15" fmla="*/ 331821 h 347000"/>
                              <a:gd name="T16" fmla="*/ 506584 w 521930"/>
                              <a:gd name="T17" fmla="*/ 326761 h 347000"/>
                              <a:gd name="T18" fmla="*/ 511155 w 521930"/>
                              <a:gd name="T19" fmla="*/ 321049 h 347000"/>
                              <a:gd name="T20" fmla="*/ 514910 w 521930"/>
                              <a:gd name="T21" fmla="*/ 315010 h 347000"/>
                              <a:gd name="T22" fmla="*/ 517848 w 521930"/>
                              <a:gd name="T23" fmla="*/ 308481 h 347000"/>
                              <a:gd name="T24" fmla="*/ 520134 w 521930"/>
                              <a:gd name="T25" fmla="*/ 301463 h 347000"/>
                              <a:gd name="T26" fmla="*/ 521440 w 521930"/>
                              <a:gd name="T27" fmla="*/ 294118 h 347000"/>
                              <a:gd name="T28" fmla="*/ 521930 w 521930"/>
                              <a:gd name="T29" fmla="*/ 286610 h 347000"/>
                              <a:gd name="T30" fmla="*/ 521930 w 521930"/>
                              <a:gd name="T31" fmla="*/ 60554 h 347000"/>
                              <a:gd name="T32" fmla="*/ 521440 w 521930"/>
                              <a:gd name="T33" fmla="*/ 52882 h 347000"/>
                              <a:gd name="T34" fmla="*/ 520134 w 521930"/>
                              <a:gd name="T35" fmla="*/ 45701 h 347000"/>
                              <a:gd name="T36" fmla="*/ 517848 w 521930"/>
                              <a:gd name="T37" fmla="*/ 38682 h 347000"/>
                              <a:gd name="T38" fmla="*/ 514910 w 521930"/>
                              <a:gd name="T39" fmla="*/ 32154 h 347000"/>
                              <a:gd name="T40" fmla="*/ 511155 w 521930"/>
                              <a:gd name="T41" fmla="*/ 25951 h 347000"/>
                              <a:gd name="T42" fmla="*/ 506584 w 521930"/>
                              <a:gd name="T43" fmla="*/ 20402 h 347000"/>
                              <a:gd name="T44" fmla="*/ 501523 w 521930"/>
                              <a:gd name="T45" fmla="*/ 15342 h 347000"/>
                              <a:gd name="T46" fmla="*/ 495972 w 521930"/>
                              <a:gd name="T47" fmla="*/ 10772 h 347000"/>
                              <a:gd name="T48" fmla="*/ 489768 w 521930"/>
                              <a:gd name="T49" fmla="*/ 7018 h 347000"/>
                              <a:gd name="T50" fmla="*/ 483238 w 521930"/>
                              <a:gd name="T51" fmla="*/ 4080 h 347000"/>
                              <a:gd name="T52" fmla="*/ 476218 w 521930"/>
                              <a:gd name="T53" fmla="*/ 1795 h 347000"/>
                              <a:gd name="T54" fmla="*/ 469035 w 521930"/>
                              <a:gd name="T55" fmla="*/ 490 h 347000"/>
                              <a:gd name="T56" fmla="*/ 461362 w 521930"/>
                              <a:gd name="T57" fmla="*/ 0 h 347000"/>
                              <a:gd name="T58" fmla="*/ 60568 w 521930"/>
                              <a:gd name="T59" fmla="*/ 0 h 347000"/>
                              <a:gd name="T60" fmla="*/ 53058 w 521930"/>
                              <a:gd name="T61" fmla="*/ 490 h 347000"/>
                              <a:gd name="T62" fmla="*/ 45712 w 521930"/>
                              <a:gd name="T63" fmla="*/ 1795 h 347000"/>
                              <a:gd name="T64" fmla="*/ 38692 w 521930"/>
                              <a:gd name="T65" fmla="*/ 4080 h 347000"/>
                              <a:gd name="T66" fmla="*/ 32161 w 521930"/>
                              <a:gd name="T67" fmla="*/ 7018 h 347000"/>
                              <a:gd name="T68" fmla="*/ 25958 w 521930"/>
                              <a:gd name="T69" fmla="*/ 10772 h 347000"/>
                              <a:gd name="T70" fmla="*/ 20407 w 521930"/>
                              <a:gd name="T71" fmla="*/ 15342 h 347000"/>
                              <a:gd name="T72" fmla="*/ 15346 w 521930"/>
                              <a:gd name="T73" fmla="*/ 20402 h 347000"/>
                              <a:gd name="T74" fmla="*/ 10938 w 521930"/>
                              <a:gd name="T75" fmla="*/ 25951 h 347000"/>
                              <a:gd name="T76" fmla="*/ 7183 w 521930"/>
                              <a:gd name="T77" fmla="*/ 32154 h 347000"/>
                              <a:gd name="T78" fmla="*/ 4081 w 521930"/>
                              <a:gd name="T79" fmla="*/ 38682 h 347000"/>
                              <a:gd name="T80" fmla="*/ 1796 w 521930"/>
                              <a:gd name="T81" fmla="*/ 45701 h 347000"/>
                              <a:gd name="T82" fmla="*/ 490 w 521930"/>
                              <a:gd name="T83" fmla="*/ 52882 h 347000"/>
                              <a:gd name="T84" fmla="*/ 0 w 521930"/>
                              <a:gd name="T85" fmla="*/ 60554 h 347000"/>
                              <a:gd name="T86" fmla="*/ 0 w 521930"/>
                              <a:gd name="T87" fmla="*/ 286610 h 347000"/>
                              <a:gd name="T88" fmla="*/ 490 w 521930"/>
                              <a:gd name="T89" fmla="*/ 294118 h 347000"/>
                              <a:gd name="T90" fmla="*/ 1796 w 521930"/>
                              <a:gd name="T91" fmla="*/ 301463 h 347000"/>
                              <a:gd name="T92" fmla="*/ 4081 w 521930"/>
                              <a:gd name="T93" fmla="*/ 308481 h 347000"/>
                              <a:gd name="T94" fmla="*/ 7183 w 521930"/>
                              <a:gd name="T95" fmla="*/ 315010 h 347000"/>
                              <a:gd name="T96" fmla="*/ 10938 w 521930"/>
                              <a:gd name="T97" fmla="*/ 321049 h 347000"/>
                              <a:gd name="T98" fmla="*/ 15346 w 521930"/>
                              <a:gd name="T99" fmla="*/ 326761 h 347000"/>
                              <a:gd name="T100" fmla="*/ 20407 w 521930"/>
                              <a:gd name="T101" fmla="*/ 331821 h 347000"/>
                              <a:gd name="T102" fmla="*/ 25958 w 521930"/>
                              <a:gd name="T103" fmla="*/ 336228 h 347000"/>
                              <a:gd name="T104" fmla="*/ 32161 w 521930"/>
                              <a:gd name="T105" fmla="*/ 339982 h 347000"/>
                              <a:gd name="T106" fmla="*/ 38692 w 521930"/>
                              <a:gd name="T107" fmla="*/ 342920 h 347000"/>
                              <a:gd name="T108" fmla="*/ 45712 w 521930"/>
                              <a:gd name="T109" fmla="*/ 345205 h 347000"/>
                              <a:gd name="T110" fmla="*/ 53058 w 521930"/>
                              <a:gd name="T111" fmla="*/ 346511 h 347000"/>
                              <a:gd name="T112" fmla="*/ 60568 w 521930"/>
                              <a:gd name="T113" fmla="*/ 347000 h 347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1930" h="347000">
                                <a:moveTo>
                                  <a:pt x="60568" y="347000"/>
                                </a:moveTo>
                                <a:lnTo>
                                  <a:pt x="461362" y="347000"/>
                                </a:lnTo>
                                <a:lnTo>
                                  <a:pt x="469035" y="346511"/>
                                </a:lnTo>
                                <a:lnTo>
                                  <a:pt x="476218" y="345205"/>
                                </a:lnTo>
                                <a:lnTo>
                                  <a:pt x="483238" y="342920"/>
                                </a:lnTo>
                                <a:lnTo>
                                  <a:pt x="489768" y="339982"/>
                                </a:lnTo>
                                <a:lnTo>
                                  <a:pt x="495972" y="336228"/>
                                </a:lnTo>
                                <a:lnTo>
                                  <a:pt x="501523" y="331821"/>
                                </a:lnTo>
                                <a:lnTo>
                                  <a:pt x="506584" y="326761"/>
                                </a:lnTo>
                                <a:lnTo>
                                  <a:pt x="511155" y="321049"/>
                                </a:lnTo>
                                <a:lnTo>
                                  <a:pt x="514910" y="315010"/>
                                </a:lnTo>
                                <a:lnTo>
                                  <a:pt x="517848" y="308481"/>
                                </a:lnTo>
                                <a:lnTo>
                                  <a:pt x="520134" y="301463"/>
                                </a:lnTo>
                                <a:lnTo>
                                  <a:pt x="521440" y="294118"/>
                                </a:lnTo>
                                <a:lnTo>
                                  <a:pt x="521930" y="286610"/>
                                </a:lnTo>
                                <a:lnTo>
                                  <a:pt x="521930" y="60554"/>
                                </a:lnTo>
                                <a:lnTo>
                                  <a:pt x="521440" y="52882"/>
                                </a:lnTo>
                                <a:lnTo>
                                  <a:pt x="520134" y="45701"/>
                                </a:lnTo>
                                <a:lnTo>
                                  <a:pt x="517848" y="38682"/>
                                </a:lnTo>
                                <a:lnTo>
                                  <a:pt x="514910" y="32154"/>
                                </a:lnTo>
                                <a:lnTo>
                                  <a:pt x="511155" y="25951"/>
                                </a:lnTo>
                                <a:lnTo>
                                  <a:pt x="506584" y="20402"/>
                                </a:lnTo>
                                <a:lnTo>
                                  <a:pt x="501523" y="15342"/>
                                </a:lnTo>
                                <a:lnTo>
                                  <a:pt x="495972" y="10772"/>
                                </a:lnTo>
                                <a:lnTo>
                                  <a:pt x="489768" y="7018"/>
                                </a:lnTo>
                                <a:lnTo>
                                  <a:pt x="483238" y="4080"/>
                                </a:lnTo>
                                <a:lnTo>
                                  <a:pt x="476218" y="1795"/>
                                </a:lnTo>
                                <a:lnTo>
                                  <a:pt x="469035" y="490"/>
                                </a:lnTo>
                                <a:lnTo>
                                  <a:pt x="461362" y="0"/>
                                </a:lnTo>
                                <a:lnTo>
                                  <a:pt x="60568" y="0"/>
                                </a:lnTo>
                                <a:lnTo>
                                  <a:pt x="53058" y="490"/>
                                </a:lnTo>
                                <a:lnTo>
                                  <a:pt x="45712" y="1795"/>
                                </a:lnTo>
                                <a:lnTo>
                                  <a:pt x="38692" y="4080"/>
                                </a:lnTo>
                                <a:lnTo>
                                  <a:pt x="32161" y="7018"/>
                                </a:lnTo>
                                <a:lnTo>
                                  <a:pt x="25958" y="10772"/>
                                </a:lnTo>
                                <a:lnTo>
                                  <a:pt x="20407" y="15342"/>
                                </a:lnTo>
                                <a:lnTo>
                                  <a:pt x="15346" y="20402"/>
                                </a:lnTo>
                                <a:lnTo>
                                  <a:pt x="10938" y="25951"/>
                                </a:lnTo>
                                <a:lnTo>
                                  <a:pt x="7183" y="32154"/>
                                </a:lnTo>
                                <a:lnTo>
                                  <a:pt x="4081" y="38682"/>
                                </a:lnTo>
                                <a:lnTo>
                                  <a:pt x="1796" y="45701"/>
                                </a:lnTo>
                                <a:lnTo>
                                  <a:pt x="490" y="52882"/>
                                </a:lnTo>
                                <a:lnTo>
                                  <a:pt x="0" y="60554"/>
                                </a:lnTo>
                                <a:lnTo>
                                  <a:pt x="0" y="286610"/>
                                </a:lnTo>
                                <a:lnTo>
                                  <a:pt x="490" y="294118"/>
                                </a:lnTo>
                                <a:lnTo>
                                  <a:pt x="1796" y="301463"/>
                                </a:lnTo>
                                <a:lnTo>
                                  <a:pt x="4081" y="308481"/>
                                </a:lnTo>
                                <a:lnTo>
                                  <a:pt x="7183" y="315010"/>
                                </a:lnTo>
                                <a:lnTo>
                                  <a:pt x="10938" y="321049"/>
                                </a:lnTo>
                                <a:lnTo>
                                  <a:pt x="15346" y="326761"/>
                                </a:lnTo>
                                <a:lnTo>
                                  <a:pt x="20407" y="331821"/>
                                </a:lnTo>
                                <a:lnTo>
                                  <a:pt x="25958" y="336228"/>
                                </a:lnTo>
                                <a:lnTo>
                                  <a:pt x="32161" y="339982"/>
                                </a:lnTo>
                                <a:lnTo>
                                  <a:pt x="38692" y="342920"/>
                                </a:lnTo>
                                <a:lnTo>
                                  <a:pt x="45712" y="345205"/>
                                </a:lnTo>
                                <a:lnTo>
                                  <a:pt x="53058" y="346511"/>
                                </a:lnTo>
                                <a:lnTo>
                                  <a:pt x="60568" y="34700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5"/>
                        <wps:cNvSpPr>
                          <a:spLocks/>
                        </wps:cNvSpPr>
                        <wps:spPr bwMode="auto">
                          <a:xfrm>
                            <a:off x="117084141" y="111743023"/>
                            <a:ext cx="437363" cy="262454"/>
                          </a:xfrm>
                          <a:custGeom>
                            <a:avLst/>
                            <a:gdLst>
                              <a:gd name="T0" fmla="*/ 0 w 437363"/>
                              <a:gd name="T1" fmla="*/ 18281 h 262454"/>
                              <a:gd name="T2" fmla="*/ 490 w 437363"/>
                              <a:gd name="T3" fmla="*/ 14037 h 262454"/>
                              <a:gd name="T4" fmla="*/ 1796 w 437363"/>
                              <a:gd name="T5" fmla="*/ 10283 h 262454"/>
                              <a:gd name="T6" fmla="*/ 4082 w 437363"/>
                              <a:gd name="T7" fmla="*/ 6855 h 262454"/>
                              <a:gd name="T8" fmla="*/ 6857 w 437363"/>
                              <a:gd name="T9" fmla="*/ 4081 h 262454"/>
                              <a:gd name="T10" fmla="*/ 10285 w 437363"/>
                              <a:gd name="T11" fmla="*/ 1796 h 262454"/>
                              <a:gd name="T12" fmla="*/ 14040 w 437363"/>
                              <a:gd name="T13" fmla="*/ 490 h 262454"/>
                              <a:gd name="T14" fmla="*/ 18285 w 437363"/>
                              <a:gd name="T15" fmla="*/ 0 h 262454"/>
                              <a:gd name="T16" fmla="*/ 419079 w 437363"/>
                              <a:gd name="T17" fmla="*/ 0 h 262454"/>
                              <a:gd name="T18" fmla="*/ 423323 w 437363"/>
                              <a:gd name="T19" fmla="*/ 490 h 262454"/>
                              <a:gd name="T20" fmla="*/ 427078 w 437363"/>
                              <a:gd name="T21" fmla="*/ 1796 h 262454"/>
                              <a:gd name="T22" fmla="*/ 430507 w 437363"/>
                              <a:gd name="T23" fmla="*/ 4081 h 262454"/>
                              <a:gd name="T24" fmla="*/ 433282 w 437363"/>
                              <a:gd name="T25" fmla="*/ 6855 h 262454"/>
                              <a:gd name="T26" fmla="*/ 435568 w 437363"/>
                              <a:gd name="T27" fmla="*/ 10283 h 262454"/>
                              <a:gd name="T28" fmla="*/ 436874 w 437363"/>
                              <a:gd name="T29" fmla="*/ 14037 h 262454"/>
                              <a:gd name="T30" fmla="*/ 437363 w 437363"/>
                              <a:gd name="T31" fmla="*/ 18281 h 262454"/>
                              <a:gd name="T32" fmla="*/ 437363 w 437363"/>
                              <a:gd name="T33" fmla="*/ 244337 h 262454"/>
                              <a:gd name="T34" fmla="*/ 436874 w 437363"/>
                              <a:gd name="T35" fmla="*/ 248417 h 262454"/>
                              <a:gd name="T36" fmla="*/ 435568 w 437363"/>
                              <a:gd name="T37" fmla="*/ 252334 h 262454"/>
                              <a:gd name="T38" fmla="*/ 433282 w 437363"/>
                              <a:gd name="T39" fmla="*/ 255599 h 262454"/>
                              <a:gd name="T40" fmla="*/ 430507 w 437363"/>
                              <a:gd name="T41" fmla="*/ 258537 h 262454"/>
                              <a:gd name="T42" fmla="*/ 427078 w 437363"/>
                              <a:gd name="T43" fmla="*/ 260659 h 262454"/>
                              <a:gd name="T44" fmla="*/ 423323 w 437363"/>
                              <a:gd name="T45" fmla="*/ 261964 h 262454"/>
                              <a:gd name="T46" fmla="*/ 419079 w 437363"/>
                              <a:gd name="T47" fmla="*/ 262454 h 262454"/>
                              <a:gd name="T48" fmla="*/ 18285 w 437363"/>
                              <a:gd name="T49" fmla="*/ 262454 h 262454"/>
                              <a:gd name="T50" fmla="*/ 14040 w 437363"/>
                              <a:gd name="T51" fmla="*/ 261964 h 262454"/>
                              <a:gd name="T52" fmla="*/ 10285 w 437363"/>
                              <a:gd name="T53" fmla="*/ 260659 h 262454"/>
                              <a:gd name="T54" fmla="*/ 6857 w 437363"/>
                              <a:gd name="T55" fmla="*/ 258537 h 262454"/>
                              <a:gd name="T56" fmla="*/ 4082 w 437363"/>
                              <a:gd name="T57" fmla="*/ 255599 h 262454"/>
                              <a:gd name="T58" fmla="*/ 1796 w 437363"/>
                              <a:gd name="T59" fmla="*/ 252334 h 262454"/>
                              <a:gd name="T60" fmla="*/ 490 w 437363"/>
                              <a:gd name="T61" fmla="*/ 248417 h 262454"/>
                              <a:gd name="T62" fmla="*/ 0 w 437363"/>
                              <a:gd name="T63" fmla="*/ 244337 h 262454"/>
                              <a:gd name="T64" fmla="*/ 0 w 437363"/>
                              <a:gd name="T65" fmla="*/ 18281 h 262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7363" h="262454">
                                <a:moveTo>
                                  <a:pt x="0" y="18281"/>
                                </a:moveTo>
                                <a:lnTo>
                                  <a:pt x="490" y="14037"/>
                                </a:lnTo>
                                <a:lnTo>
                                  <a:pt x="1796" y="10283"/>
                                </a:lnTo>
                                <a:lnTo>
                                  <a:pt x="4082" y="6855"/>
                                </a:lnTo>
                                <a:lnTo>
                                  <a:pt x="6857" y="4081"/>
                                </a:lnTo>
                                <a:lnTo>
                                  <a:pt x="10285" y="1796"/>
                                </a:lnTo>
                                <a:lnTo>
                                  <a:pt x="14040" y="490"/>
                                </a:lnTo>
                                <a:lnTo>
                                  <a:pt x="18285" y="0"/>
                                </a:lnTo>
                                <a:lnTo>
                                  <a:pt x="419079" y="0"/>
                                </a:lnTo>
                                <a:lnTo>
                                  <a:pt x="423323" y="490"/>
                                </a:lnTo>
                                <a:lnTo>
                                  <a:pt x="427078" y="1796"/>
                                </a:lnTo>
                                <a:lnTo>
                                  <a:pt x="430507" y="4081"/>
                                </a:lnTo>
                                <a:lnTo>
                                  <a:pt x="433282" y="6855"/>
                                </a:lnTo>
                                <a:lnTo>
                                  <a:pt x="435568" y="10283"/>
                                </a:lnTo>
                                <a:lnTo>
                                  <a:pt x="436874" y="14037"/>
                                </a:lnTo>
                                <a:lnTo>
                                  <a:pt x="437363" y="18281"/>
                                </a:lnTo>
                                <a:lnTo>
                                  <a:pt x="437363" y="244337"/>
                                </a:lnTo>
                                <a:lnTo>
                                  <a:pt x="436874" y="248417"/>
                                </a:lnTo>
                                <a:lnTo>
                                  <a:pt x="435568" y="252334"/>
                                </a:lnTo>
                                <a:lnTo>
                                  <a:pt x="433282" y="255599"/>
                                </a:lnTo>
                                <a:lnTo>
                                  <a:pt x="430507" y="258537"/>
                                </a:lnTo>
                                <a:lnTo>
                                  <a:pt x="427078" y="260659"/>
                                </a:lnTo>
                                <a:lnTo>
                                  <a:pt x="423323" y="261964"/>
                                </a:lnTo>
                                <a:lnTo>
                                  <a:pt x="419079" y="262454"/>
                                </a:lnTo>
                                <a:lnTo>
                                  <a:pt x="18285" y="262454"/>
                                </a:lnTo>
                                <a:lnTo>
                                  <a:pt x="14040" y="261964"/>
                                </a:lnTo>
                                <a:lnTo>
                                  <a:pt x="10285" y="260659"/>
                                </a:lnTo>
                                <a:lnTo>
                                  <a:pt x="6857" y="258537"/>
                                </a:lnTo>
                                <a:lnTo>
                                  <a:pt x="4082" y="255599"/>
                                </a:lnTo>
                                <a:lnTo>
                                  <a:pt x="1796" y="252334"/>
                                </a:lnTo>
                                <a:lnTo>
                                  <a:pt x="490" y="248417"/>
                                </a:lnTo>
                                <a:lnTo>
                                  <a:pt x="0" y="244337"/>
                                </a:lnTo>
                                <a:lnTo>
                                  <a:pt x="0" y="18281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6"/>
                        <wps:cNvSpPr>
                          <a:spLocks/>
                        </wps:cNvSpPr>
                        <wps:spPr bwMode="auto">
                          <a:xfrm>
                            <a:off x="117338494" y="111798517"/>
                            <a:ext cx="130279" cy="130248"/>
                          </a:xfrm>
                          <a:custGeom>
                            <a:avLst/>
                            <a:gdLst>
                              <a:gd name="T0" fmla="*/ 58446 w 130279"/>
                              <a:gd name="T1" fmla="*/ 54025 h 130248"/>
                              <a:gd name="T2" fmla="*/ 3755 w 130279"/>
                              <a:gd name="T3" fmla="*/ 108866 h 130248"/>
                              <a:gd name="T4" fmla="*/ 1959 w 130279"/>
                              <a:gd name="T5" fmla="*/ 111151 h 130248"/>
                              <a:gd name="T6" fmla="*/ 653 w 130279"/>
                              <a:gd name="T7" fmla="*/ 113600 h 130248"/>
                              <a:gd name="T8" fmla="*/ 0 w 130279"/>
                              <a:gd name="T9" fmla="*/ 116374 h 130248"/>
                              <a:gd name="T10" fmla="*/ 0 w 130279"/>
                              <a:gd name="T11" fmla="*/ 119149 h 130248"/>
                              <a:gd name="T12" fmla="*/ 653 w 130279"/>
                              <a:gd name="T13" fmla="*/ 121924 h 130248"/>
                              <a:gd name="T14" fmla="*/ 1959 w 130279"/>
                              <a:gd name="T15" fmla="*/ 124372 h 130248"/>
                              <a:gd name="T16" fmla="*/ 3755 w 130279"/>
                              <a:gd name="T17" fmla="*/ 126657 h 130248"/>
                              <a:gd name="T18" fmla="*/ 6041 w 130279"/>
                              <a:gd name="T19" fmla="*/ 128452 h 130248"/>
                              <a:gd name="T20" fmla="*/ 8490 w 130279"/>
                              <a:gd name="T21" fmla="*/ 129595 h 130248"/>
                              <a:gd name="T22" fmla="*/ 11265 w 130279"/>
                              <a:gd name="T23" fmla="*/ 130248 h 130248"/>
                              <a:gd name="T24" fmla="*/ 13877 w 130279"/>
                              <a:gd name="T25" fmla="*/ 130248 h 130248"/>
                              <a:gd name="T26" fmla="*/ 16652 w 130279"/>
                              <a:gd name="T27" fmla="*/ 129595 h 130248"/>
                              <a:gd name="T28" fmla="*/ 19101 w 130279"/>
                              <a:gd name="T29" fmla="*/ 128452 h 130248"/>
                              <a:gd name="T30" fmla="*/ 21387 w 130279"/>
                              <a:gd name="T31" fmla="*/ 126657 h 130248"/>
                              <a:gd name="T32" fmla="*/ 76241 w 130279"/>
                              <a:gd name="T33" fmla="*/ 71816 h 130248"/>
                              <a:gd name="T34" fmla="*/ 87832 w 130279"/>
                              <a:gd name="T35" fmla="*/ 108540 h 130248"/>
                              <a:gd name="T36" fmla="*/ 130279 w 130279"/>
                              <a:gd name="T37" fmla="*/ 0 h 130248"/>
                              <a:gd name="T38" fmla="*/ 21877 w 130279"/>
                              <a:gd name="T39" fmla="*/ 42437 h 130248"/>
                              <a:gd name="T40" fmla="*/ 58446 w 130279"/>
                              <a:gd name="T41" fmla="*/ 54025 h 130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279" h="130248">
                                <a:moveTo>
                                  <a:pt x="58446" y="54025"/>
                                </a:moveTo>
                                <a:lnTo>
                                  <a:pt x="3755" y="108866"/>
                                </a:lnTo>
                                <a:lnTo>
                                  <a:pt x="1959" y="111151"/>
                                </a:lnTo>
                                <a:lnTo>
                                  <a:pt x="653" y="113600"/>
                                </a:lnTo>
                                <a:lnTo>
                                  <a:pt x="0" y="116374"/>
                                </a:lnTo>
                                <a:lnTo>
                                  <a:pt x="0" y="119149"/>
                                </a:lnTo>
                                <a:lnTo>
                                  <a:pt x="653" y="121924"/>
                                </a:lnTo>
                                <a:lnTo>
                                  <a:pt x="1959" y="124372"/>
                                </a:lnTo>
                                <a:lnTo>
                                  <a:pt x="3755" y="126657"/>
                                </a:lnTo>
                                <a:lnTo>
                                  <a:pt x="6041" y="128452"/>
                                </a:lnTo>
                                <a:lnTo>
                                  <a:pt x="8490" y="129595"/>
                                </a:lnTo>
                                <a:lnTo>
                                  <a:pt x="11265" y="130248"/>
                                </a:lnTo>
                                <a:lnTo>
                                  <a:pt x="13877" y="130248"/>
                                </a:lnTo>
                                <a:lnTo>
                                  <a:pt x="16652" y="129595"/>
                                </a:lnTo>
                                <a:lnTo>
                                  <a:pt x="19101" y="128452"/>
                                </a:lnTo>
                                <a:lnTo>
                                  <a:pt x="21387" y="126657"/>
                                </a:lnTo>
                                <a:lnTo>
                                  <a:pt x="76241" y="71816"/>
                                </a:lnTo>
                                <a:lnTo>
                                  <a:pt x="87832" y="108540"/>
                                </a:lnTo>
                                <a:lnTo>
                                  <a:pt x="130279" y="0"/>
                                </a:lnTo>
                                <a:lnTo>
                                  <a:pt x="21877" y="42437"/>
                                </a:lnTo>
                                <a:lnTo>
                                  <a:pt x="58446" y="54025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145.1pt;margin-top:522.5pt;width:41.2pt;height:38.7pt;z-index:251648000;mso-position-horizontal-relative:page;mso-position-vertical-relative:page" coordorigin="1170415,1117007" coordsize="5230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">
                <v:shape id="Freeform 63" o:spid="_x0000_s1027" style="position:absolute;left:1170415;top:1120803;width:5231;height:1120;visibility:visible;mso-wrap-style:square;v-text-anchor:top" coordsize="523073,11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haMQA&#10;AADbAAAADwAAAGRycy9kb3ducmV2LnhtbESPUWvCQBCE3wv+h2OFvumlGmyJnqKCxYeCxvYHLLk1&#10;Cc3txbtTo7/eKwh9HGbnm53ZojONuJDztWUFb8MEBHFhdc2lgp/vzeADhA/IGhvLpOBGHhbz3ssM&#10;M22vnNPlEEoRIewzVFCF0GZS+qIig35oW+LoHa0zGKJ0pdQOrxFuGjlKkok0WHNsqLCldUXF7+Fs&#10;4ht3t93f1uP8dEpXOuWv1We6y5V67XfLKYhAXfg/fqa3WsHoHf62RAD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oWjEAAAA2wAAAA8AAAAAAAAAAAAAAAAAmAIAAGRycy9k&#10;b3ducmV2LnhtbFBLBQYAAAAABAAEAPUAAACJAwAAAAA=&#10;" path="m483075,l39998,,34121,489,28407,1632,23183,3754,18285,6365,13714,9793,9796,13710,6531,18117,3755,23013,1633,28236,490,33949,,39825,,71979r490,5876l1633,83567r2122,5386l6531,93850r3265,4407l13714,102174r4571,3427l23183,108213r5224,2122l34121,111477r5877,490l483075,111967r5878,-490l494667,110335r5387,-2122l504952,105601r4408,-3427l513278,98257r3428,-4407l519318,88953r2123,-5386l522583,77855r490,-5876l523073,39825r-490,-5876l521441,28236r-2123,-5223l516706,18117r-3428,-4407l509360,9793,504952,6365,500054,3754,494667,1632,488953,489,483075,e" filled="f" fillcolor="#fffffe" strokecolor="#fffffe" strokeweight=".21314mm">
                  <v:shadow color="#8c8682" opacity="49150f" offset=".74833mm,.74833mm"/>
                  <v:path arrowok="t" o:connecttype="custom" o:connectlocs="483075,0;39998,0;34121,489;28407,1632;23183,3754;18285,6365;13714,9793;9796,13710;6531,18117;3755,23013;1633,28236;490,33949;0,39825;0,71979;490,77855;1633,83567;3755,88953;6531,93850;9796,98257;13714,102174;18285,105601;23183,108213;28407,110335;34121,111477;39998,111967;483075,111967;488953,111477;494667,110335;500054,108213;504952,105601;509360,102174;513278,98257;516706,93850;519318,88953;521441,83567;522583,77855;523073,71979;523073,39825;522583,33949;521441,28236;519318,23013;516706,18117;513278,13710;509360,9793;504952,6365;500054,3754;494667,1632;488953,489;483075,0" o:connectangles="0,0,0,0,0,0,0,0,0,0,0,0,0,0,0,0,0,0,0,0,0,0,0,0,0,0,0,0,0,0,0,0,0,0,0,0,0,0,0,0,0,0,0,0,0,0,0,0,0"/>
                </v:shape>
                <v:shape id="Freeform 64" o:spid="_x0000_s1028" style="position:absolute;left:1170418;top:1117007;width:5219;height:3470;visibility:visible;mso-wrap-style:square;v-text-anchor:top" coordsize="521930,3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HDLwA&#10;AADbAAAADwAAAGRycy9kb3ducmV2LnhtbERPuwrCMBTdBf8hXMFNU0VFqlFUEBxcfCxul+baVJub&#10;0qRa/94MguPhvJfr1pbiRbUvHCsYDRMQxJnTBecKrpf9YA7CB2SNpWNS8CEP61W3s8RUuzef6HUO&#10;uYgh7FNUYEKoUil9ZsiiH7qKOHJ3V1sMEda51DW+Y7gt5ThJZtJiwbHBYEU7Q9nz3FgFxTb4yaY5&#10;XSlpWrt/HKel0Tel+r12swARqA1/8c990ArGcWz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jUcMvAAAANsAAAAPAAAAAAAAAAAAAAAAAJgCAABkcnMvZG93bnJldi54&#10;bWxQSwUGAAAAAAQABAD1AAAAgQMAAAAA&#10;" path="m60568,347000r400794,l469035,346511r7183,-1306l483238,342920r6530,-2938l495972,336228r5551,-4407l506584,326761r4571,-5712l514910,315010r2938,-6529l520134,301463r1306,-7345l521930,286610r,-226056l521440,52882r-1306,-7181l517848,38682r-2938,-6528l511155,25951r-4571,-5549l501523,15342r-5551,-4570l489768,7018,483238,4080,476218,1795,469035,490,461362,,60568,,53058,490,45712,1795,38692,4080,32161,7018r-6203,3754l20407,15342r-5061,5060l10938,25951,7183,32154,4081,38682,1796,45701,490,52882,,60554,,286610r490,7508l1796,301463r2285,7018l7183,315010r3755,6039l15346,326761r5061,5060l25958,336228r6203,3754l38692,342920r7020,2285l53058,346511r7510,489e" filled="f" fillcolor="#fffffe" strokecolor="#fffffe" strokeweight=".21314mm">
                  <v:shadow color="#8c8682" opacity="49150f" offset=".74833mm,.74833mm"/>
                  <v:path arrowok="t" o:connecttype="custom" o:connectlocs="60568,347000;461362,347000;469035,346511;476218,345205;483238,342920;489768,339982;495972,336228;501523,331821;506584,326761;511155,321049;514910,315010;517848,308481;520134,301463;521440,294118;521930,286610;521930,60554;521440,52882;520134,45701;517848,38682;514910,32154;511155,25951;506584,20402;501523,15342;495972,10772;489768,7018;483238,4080;476218,1795;469035,490;461362,0;60568,0;53058,490;45712,1795;38692,4080;32161,7018;25958,10772;20407,15342;15346,20402;10938,25951;7183,32154;4081,38682;1796,45701;490,52882;0,60554;0,286610;490,294118;1796,301463;4081,308481;7183,315010;10938,321049;15346,326761;20407,331821;25958,336228;32161,339982;38692,342920;45712,345205;53058,346511;60568,347000" o:connectangles="0,0,0,0,0,0,0,0,0,0,0,0,0,0,0,0,0,0,0,0,0,0,0,0,0,0,0,0,0,0,0,0,0,0,0,0,0,0,0,0,0,0,0,0,0,0,0,0,0,0,0,0,0,0,0,0,0"/>
                </v:shape>
                <v:shape id="Freeform 65" o:spid="_x0000_s1029" style="position:absolute;left:1170841;top:1117430;width:4374;height:2624;visibility:visible;mso-wrap-style:square;v-text-anchor:top" coordsize="437363,262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9b8QA&#10;AADbAAAADwAAAGRycy9kb3ducmV2LnhtbESPX2vCMBTF34V9h3AHexFN58PUahQZDIZDmG6+X5tr&#10;W9fclCS21U9vBoKPh/Pnx5kvO1OJhpwvLSt4HSYgiDOrS84V/P58DCYgfEDWWFkmBRfysFw89eaY&#10;atvylppdyEUcYZ+igiKEOpXSZwUZ9ENbE0fvaJ3BEKXLpXbYxnFTyVGSvEmDJUdCgTW9F5T97c4m&#10;Qq5hctrYql2vvvvNmN2hO+6/lHp57lYzEIG68Ajf259awWgK/1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/W/EAAAA2wAAAA8AAAAAAAAAAAAAAAAAmAIAAGRycy9k&#10;b3ducmV2LnhtbFBLBQYAAAAABAAEAPUAAACJAwAAAAA=&#10;" path="m,18281l490,14037,1796,10283,4082,6855,6857,4081,10285,1796,14040,490,18285,,419079,r4244,490l427078,1796r3429,2285l433282,6855r2286,3428l436874,14037r489,4244l437363,244337r-489,4080l435568,252334r-2286,3265l430507,258537r-3429,2122l423323,261964r-4244,490l18285,262454r-4245,-490l10285,260659,6857,258537,4082,255599,1796,252334,490,248417,,244337,,18281e" filled="f" fillcolor="#fffffe" strokecolor="#fffffe" strokeweight=".21314mm">
                  <v:shadow color="#8c8682" opacity="49150f" offset=".74833mm,.74833mm"/>
                  <v:path arrowok="t" o:connecttype="custom" o:connectlocs="0,18281;490,14037;1796,10283;4082,6855;6857,4081;10285,1796;14040,490;18285,0;419079,0;423323,490;427078,1796;430507,4081;433282,6855;435568,10283;436874,14037;437363,18281;437363,244337;436874,248417;435568,252334;433282,255599;430507,258537;427078,260659;423323,261964;419079,262454;18285,262454;14040,261964;10285,260659;6857,258537;4082,255599;1796,252334;490,248417;0,244337;0,18281" o:connectangles="0,0,0,0,0,0,0,0,0,0,0,0,0,0,0,0,0,0,0,0,0,0,0,0,0,0,0,0,0,0,0,0,0"/>
                </v:shape>
                <v:shape id="Freeform 66" o:spid="_x0000_s1030" style="position:absolute;left:1173384;top:1117985;width:1303;height:1302;visibility:visible;mso-wrap-style:square;v-text-anchor:top" coordsize="130279,13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UFMIA&#10;AADbAAAADwAAAGRycy9kb3ducmV2LnhtbERPTYvCMBC9C/sfwix4EU11QaQaRQRZERFWRfE2NGNT&#10;t5mUJmrXX785CB4f73sya2wp7lT7wrGCfi8BQZw5XXCu4LBfdkcgfEDWWDomBX/kYTb9aE0w1e7B&#10;P3TfhVzEEPYpKjAhVKmUPjNk0fdcRRy5i6sthgjrXOoaHzHclnKQJENpseDYYLCihaHsd3ezCgKd&#10;rovD+Tnv+83x2yzXnbUdbJVqfzbzMYhATXiLX+6VVvAV18cv8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tQUwgAAANsAAAAPAAAAAAAAAAAAAAAAAJgCAABkcnMvZG93&#10;bnJldi54bWxQSwUGAAAAAAQABAD1AAAAhwMAAAAA&#10;" path="m58446,54025l3755,108866r-1796,2285l653,113600,,116374r,2775l653,121924r1306,2448l3755,126657r2286,1795l8490,129595r2775,653l13877,130248r2775,-653l19101,128452r2286,-1795l76241,71816r11591,36724l130279,,21877,42437,58446,54025e" filled="f" fillcolor="#fffffe" strokecolor="#fffffe" strokeweight=".21314mm">
                  <v:shadow color="#8c8682" opacity="49150f" offset=".74833mm,.74833mm"/>
                  <v:path arrowok="t" o:connecttype="custom" o:connectlocs="58446,54025;3755,108866;1959,111151;653,113600;0,116374;0,119149;653,121924;1959,124372;3755,126657;6041,128452;8490,129595;11265,130248;13877,130248;16652,129595;19101,128452;21387,126657;76241,71816;87832,108540;130279,0;21877,42437;58446,5402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6702BB" w:rsidRPr="006702B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36576" distB="36576" distL="36576" distR="36576" simplePos="0" relativeHeight="251750912" behindDoc="0" locked="0" layoutInCell="1" allowOverlap="1">
                <wp:simplePos x="0" y="0"/>
                <wp:positionH relativeFrom="page">
                  <wp:posOffset>9538335</wp:posOffset>
                </wp:positionH>
                <wp:positionV relativeFrom="paragraph">
                  <wp:posOffset>-339725</wp:posOffset>
                </wp:positionV>
                <wp:extent cx="6019800" cy="914400"/>
                <wp:effectExtent l="0" t="0" r="0" b="0"/>
                <wp:wrapNone/>
                <wp:docPr id="46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50970" w:rsidRPr="00AC1FF4" w:rsidRDefault="00A50970" w:rsidP="00A50970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/>
                                <w:color w:val="FFC000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751.05pt;margin-top:-26.75pt;width:474pt;height:1in;z-index:2517509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" filled="f" stroked="f">
                <v:textbox inset="2.88pt,2.88pt,2.88pt,2.88pt">
                  <w:txbxContent>
                    <w:p w:rsidR="00A50970" w:rsidRPr="00AC1FF4" w:rsidRDefault="00A50970" w:rsidP="00A50970">
                      <w:pPr>
                        <w:pStyle w:val="Titolo1"/>
                        <w:jc w:val="center"/>
                        <w:rPr>
                          <w:rFonts w:asciiTheme="minorHAnsi" w:hAnsiTheme="minorHAnsi"/>
                          <w:color w:val="FFC000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0970" w:rsidRPr="00B9240F">
        <w:rPr>
          <w:rFonts w:ascii="Calibri" w:hAnsi="Calibri" w:cs="Arial"/>
          <w:b/>
          <w:color w:val="2683C6" w:themeColor="accent6"/>
          <w:sz w:val="32"/>
          <w:szCs w:val="32"/>
        </w:rPr>
        <w:t>TUTT’EUROPA</w:t>
      </w:r>
    </w:p>
    <w:p w:rsidR="008D5838" w:rsidRPr="008D5838" w:rsidRDefault="00C86B53" w:rsidP="00670B3D">
      <w:pPr>
        <w:jc w:val="both"/>
        <w:rPr>
          <w:rFonts w:ascii="Calibri" w:hAnsi="Calibri"/>
        </w:rPr>
      </w:pPr>
      <w:r>
        <w:rPr>
          <w:rFonts w:ascii="Calibri" w:hAnsi="Calibri" w:cs="Arial"/>
          <w:b/>
          <w:noProof/>
          <w:color w:val="2683C6" w:themeColor="accent6"/>
          <w:sz w:val="32"/>
          <w:szCs w:val="32"/>
          <w:lang w:val="it-IT" w:eastAsia="it-IT"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-490220</wp:posOffset>
                </wp:positionV>
                <wp:extent cx="53340" cy="9799320"/>
                <wp:effectExtent l="0" t="0" r="3810" b="0"/>
                <wp:wrapNone/>
                <wp:docPr id="4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97993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88.85pt;margin-top:-38.6pt;width:4.2pt;height:771.6pt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" fillcolor="#bfbfbf" stroked="f" strokecolor="#212120">
                <v:shadow color="#dcd6d4" opacity="49150f" offset=".74833mm,.74833mm"/>
                <v:textbox inset="2.88pt,2.88pt,2.88pt,2.88pt"/>
                <w10:wrap anchorx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-57150</wp:posOffset>
                </wp:positionV>
                <wp:extent cx="6456680" cy="360045"/>
                <wp:effectExtent l="0" t="0" r="1270" b="1905"/>
                <wp:wrapNone/>
                <wp:docPr id="25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360045"/>
                          <a:chOff x="360" y="357"/>
                          <a:chExt cx="11880" cy="567"/>
                        </a:xfrm>
                      </wpg:grpSpPr>
                      <wps:wsp>
                        <wps:cNvPr id="25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0" name="Group 207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61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7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71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27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82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1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FF4" w:rsidRPr="008D18E5" w:rsidRDefault="00AC1FF4" w:rsidP="008D18E5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105" style="position:absolute;left:0;text-align:left;margin-left:4.95pt;margin-top:-4.5pt;width:508.4pt;height:28.35pt;z-index:251658240" coordorigin="360,357" coordsize="1188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">
                <v:rect id="Rectangle 206" o:spid="_x0000_s1106" style="position:absolute;left:360;top:384;width:11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l2MMA&#10;AADcAAAADwAAAGRycy9kb3ducmV2LnhtbESPQWvCQBSE74X+h+UJ3upGRTGpqxShtHjSKPT6yD6z&#10;wezbkF2TtL++Kwgeh5n5hllvB1uLjlpfOVYwnSQgiAunKy4VnE+fbysQPiBrrB2Tgl/ysN28vqwx&#10;067nI3V5KEWEsM9QgQmhyaT0hSGLfuIa4uhdXGsxRNmWUrfYR7it5SxJltJixXHBYEM7Q8U1v1kF&#10;J9n/9Glhkr2fn113+Mr/XJorNR4NH+8gAg3hGX60v7WC2SKF+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8l2MMAAADcAAAADwAAAAAAAAAAAAAAAACYAgAAZHJzL2Rv&#10;d25yZXYueG1sUEsFBgAAAAAEAAQA9QAAAIgDAAAAAA==&#10;" fillcolor="#365f91" stroked="f" strokecolor="#212120">
                  <v:shadow color="#8c8682" opacity="49150f" offset=".74833mm,.74833mm"/>
                </v:rect>
                <v:group id="Group 207" o:spid="_x0000_s1107" style="position:absolute;left:979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08" o:spid="_x0000_s1108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+r8QA&#10;AADcAAAADwAAAGRycy9kb3ducmV2LnhtbESP0WrCQBRE3wv+w3IF3+omsYQSXUVEQfChrfYDLrvX&#10;JJq9G7NrjH/fLRT6OMzMGWaxGmwjeup87VhBOk1AEGtnai4VfJ92r+8gfEA22DgmBU/ysFqOXhZY&#10;GPfgL+qPoRQRwr5ABVUIbSGl1xVZ9FPXEkfv7DqLIcqulKbDR4TbRmZJkkuLNceFClvaVKSvx7tV&#10;0LwdDrq/fNz0KdvOPk1eJs90rdRkPKznIAIN4T/8194bBVme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vq/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09" o:spid="_x0000_s1109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g2MQA&#10;AADcAAAADwAAAGRycy9kb3ducmV2LnhtbESP0WrCQBRE3wX/YblC33RjKkFSVxFpQfChNfoBl93b&#10;JG32bsyuMf59Vyj4OMzMGWa1GWwjeup87VjBfJaAINbO1FwqOJ8+pksQPiAbbByTgjt52KzHoxXm&#10;xt34SH0RShEh7HNUUIXQ5lJ6XZFFP3MtcfS+XWcxRNmV0nR4i3DbyDRJMmmx5rhQYUu7ivRvcbUK&#10;msXhoPufz4s+pe+vXyYrk/t8q9TLZNi+gQg0hGf4v703CtIshc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INj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0" o:spid="_x0000_s1110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FQ8QA&#10;AADcAAAADwAAAGRycy9kb3ducmV2LnhtbESP0WrCQBRE3wv+w3IF3+rGKEGiq4hYEHxoq37AZfea&#10;RLN3Y3Yb4993hUIfh5k5wyzXva1FR62vHCuYjBMQxNqZigsF59PH+xyED8gGa8ek4Eke1qvB2xJz&#10;4x78Td0xFCJC2OeooAyhyaX0uiSLfuwa4uhdXGsxRNkW0rT4iHBbyzRJMmmx4rhQYkPbkvTt+GMV&#10;1LPDQXfXz7s+pbvpl8mK5DnZKDUa9psFiEB9+A//tfdGQZpN4XU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hUP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1" o:spid="_x0000_s1111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dN8QA&#10;AADcAAAADwAAAGRycy9kb3ducmV2LnhtbESP0WrCQBRE3wv+w3KFvtWNUYJEVxGxIPhgq37AZfea&#10;RLN3Y3Yb4993hUIfh5k5wyxWva1FR62vHCsYjxIQxNqZigsF59PnxwyED8gGa8ek4EkeVsvB2wJz&#10;4x78Td0xFCJC2OeooAyhyaX0uiSLfuQa4uhdXGsxRNkW0rT4iHBbyzRJMmmx4rhQYkObkvTt+GMV&#10;1NP9XnfXw12f0u3ky2RF8hyvlXof9us5iEB9+A//tXdGQZpN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HTf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2" o:spid="_x0000_s1112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4rMUA&#10;AADcAAAADwAAAGRycy9kb3ducmV2LnhtbESP3WrCQBSE7wu+w3IK3tWN0YaSuoqIBcEL688DHHaP&#10;SWz2bMxuY3x7t1DwcpiZb5jZore16Kj1lWMF41ECglg7U3Gh4HT8evsA4QOywdoxKbiTh8V88DLD&#10;3Lgb76k7hEJECPscFZQhNLmUXpdk0Y9cQxy9s2sthijbQpoWbxFua5kmSSYtVhwXSmxoVZL+Ofxa&#10;BfV0u9XdZXfVx3Q9+TZZkdzHS6WGr/3yE0SgPjzD/+2NUZBm7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bis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3" o:spid="_x0000_s1113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m28QA&#10;AADcAAAADwAAAGRycy9kb3ducmV2LnhtbESP0WrCQBRE3wX/YblC33RjKkFSVxFpQfChNfoBl93b&#10;JG32bsyuMf59Vyj4OMzMGWa1GWwjeup87VjBfJaAINbO1FwqOJ8+pksQPiAbbByTgjt52KzHoxXm&#10;xt34SH0RShEh7HNUUIXQ5lJ6XZFFP3MtcfS+XWcxRNmV0nR4i3DbyDRJMmmx5rhQYUu7ivRvcbUK&#10;msXhoPufz4s+pe+vXyYrk/t8q9TLZNi+gQg0hGf4v703CtIsg8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Jtv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4" o:spid="_x0000_s1114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DQMUA&#10;AADcAAAADwAAAGRycy9kb3ducmV2LnhtbESP3WrCQBSE7wu+w3KE3tWNaYkSXUVKhYIXrT8PcNg9&#10;JtHs2ZhdY3z7riD0cpiZb5j5sre16Kj1lWMF41ECglg7U3Gh4LBfv01B+IBssHZMCu7kYbkYvMwx&#10;N+7GW+p2oRARwj5HBWUITS6l1yVZ9CPXEEfv6FqLIcq2kKbFW4TbWqZJkkmLFceFEhv6LEmfd1er&#10;oP7YbHR3+rnoffr1/muyIrmPV0q9DvvVDESgPvyHn+1voyDNJ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4NA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5" o:spid="_x0000_s1115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XMsEA&#10;AADcAAAADwAAAGRycy9kb3ducmV2LnhtbERPzYrCMBC+C/sOYQRvmtqVIl2jyKKw4EFX9wGGZGyr&#10;zaQ2sda3Nwdhjx/f/2LV21p01PrKsYLpJAFBrJ2puFDwd9qO5yB8QDZYOyYFT/KwWn4MFpgb9+Bf&#10;6o6hEDGEfY4KyhCaXEqvS7LoJ64hjtzZtRZDhG0hTYuPGG5rmSZJJi1WHBtKbOi7JH093q2Cerbb&#10;6e6yv+lTuvk8mKxIntO1UqNhv/4CEagP/+K3+8coSLO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8FzL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6" o:spid="_x0000_s1116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yqcUA&#10;AADcAAAADwAAAGRycy9kb3ducmV2LnhtbESP3WrCQBSE7wu+w3KE3tWNaQkaXUVKhYIXrT8PcNg9&#10;JtHs2ZhdY3z7riD0cpiZb5j5sre16Kj1lWMF41ECglg7U3Gh4LBfv01A+IBssHZMCu7kYbkYvMwx&#10;N+7GW+p2oRARwj5HBWUITS6l1yVZ9CPXEEfv6FqLIcq2kKbFW4TbWqZJkkmLFceFEhv6LEmfd1er&#10;oP7YbHR3+rnoffr1/muyIrmPV0q9DvvVDESgPvyHn+1voyDNp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LKp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_x0000_s1117" style="position:absolute;left:4404;top:384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AutoShape 218" o:spid="_x0000_s1118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ocsUA&#10;AADcAAAADwAAAGRycy9kb3ducmV2LnhtbESP0WrCQBRE3wv+w3KFvtVNUrEldROktCD40Kr9gMvu&#10;NYlm78bsNsa/7wpCH4eZOcMsy9G2YqDeN44VpLMEBLF2puFKwc/+8+kVhA/IBlvHpOBKHspi8rDE&#10;3LgLb2nYhUpECPscFdQhdLmUXtdk0c9cRxy9g+sthij7SpoeLxFuW5klyUJabDgu1NjRe036tPu1&#10;Ctr5ZqOH49dZ77OP52+zqJJrulLqcTqu3kAEGsN/+N5eGwXZSwq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yhy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19" o:spid="_x0000_s1119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2BcUA&#10;AADcAAAADwAAAGRycy9kb3ducmV2LnhtbESP0WrCQBRE3wv+w3ILfdONadGSukoQCwUf1OgHXHZv&#10;k7TZuzG7TeLfu4VCH4eZOcOsNqNtRE+drx0rmM8SEMTamZpLBZfz+/QVhA/IBhvHpOBGHjbrycMK&#10;M+MGPlFfhFJECPsMFVQhtJmUXldk0c9cSxy9T9dZDFF2pTQdDhFuG5kmyUJarDkuVNjStiL9XfxY&#10;Bc3Lfq/7r8NVn9Pd89EsyuQ2z5V6ehzzNxCBxvAf/mt/GAXpMo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bYF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0" o:spid="_x0000_s1120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TnsYA&#10;AADcAAAADwAAAGRycy9kb3ducmV2LnhtbESP0WrCQBRE34X+w3ILfdNNotiSZhUpLQg+aGM/4LJ7&#10;m6TN3k2z2xj/3hUEH4eZOcMU69G2YqDeN44VpLMEBLF2puFKwdfxY/oCwgdkg61jUnAmD+vVw6TA&#10;3LgTf9JQhkpECPscFdQhdLmUXtdk0c9cRxy9b9dbDFH2lTQ9niLctjJLkqW02HBcqLGjt5r0b/lv&#10;FbSL3U4PP/s/fcze5wezrJJzulHq6XHcvIIINIZ7+NbeGgXZ8xy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Tns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1" o:spid="_x0000_s1121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L6sYA&#10;AADcAAAADwAAAGRycy9kb3ducmV2LnhtbESP0WrCQBRE3wv+w3KFvukmUaykWUWkQsGH2ugHXHZv&#10;k7TZuzG7jfHvu4VCH4eZOcMU29G2YqDeN44VpPMEBLF2puFKweV8mK1B+IBssHVMCu7kYbuZPBSY&#10;G3fjdxrKUIkIYZ+jgjqELpfS65os+rnriKP34XqLIcq+kqbHW4TbVmZJspIWG44LNXa0r0l/ld9W&#10;Qbs8HvXw+XbV5+xlcTKrKrmnO6Uep+PuGUSgMfyH/9qvRkH2tI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iL6s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2" o:spid="_x0000_s1122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uccUA&#10;AADcAAAADwAAAGRycy9kb3ducmV2LnhtbESP0WrCQBRE3wX/YblC33RjWm2JriJioeCDrfYDLru3&#10;STR7N2a3Mf69Kwg+DjNzhpkvO1uJlhpfOlYwHiUgiLUzJecKfg+fww8QPiAbrByTgit5WC76vTlm&#10;xl34h9p9yEWEsM9QQRFCnUnpdUEW/cjVxNH7c43FEGWTS9PgJcJtJdMkmUqLJceFAmtaF6RP+3+r&#10;oHrbbnV73J31Id28fptpnlzHK6VeBt1qBiJQF57hR/vLKEjf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C5x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3" o:spid="_x0000_s1123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VncYA&#10;AADcAAAADwAAAGRycy9kb3ducmV2LnhtbESP0WrCQBRE3wv+w3KFvtVNYlFJs4pIhYIPtdEPuOze&#10;Jmmzd2N2G+PfdwtCH4eZOcMUm9G2YqDeN44VpLMEBLF2puFKwfm0f1qB8AHZYOuYFNzIw2Y9eSgw&#10;N+7KHzSUoRIRwj5HBXUIXS6l1zVZ9DPXEUfv0/UWQ5R9JU2P1wi3rcySZCEtNhwXauxoV5P+Ln+s&#10;gvb5cNDD1/tFn7LX+dEsquSWbpV6nI7bFxCBxvAfvrffjIJsuY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oVnc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4" o:spid="_x0000_s1124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B78EA&#10;AADcAAAADwAAAGRycy9kb3ducmV2LnhtbERPy4rCMBTdD/gP4QqzG1ProFKNIqIw4MLx8QGX5NpW&#10;m5vaxFr/frIQZnk47/mys5VoqfGlYwXDQQKCWDtTcq7gfNp+TUH4gGywckwKXuRhueh9zDEz7skH&#10;ao8hFzGEfYYKihDqTEqvC7LoB64mjtzFNRZDhE0uTYPPGG4rmSbJWFosOTYUWNO6IH07PqyC6nu3&#10;0+11f9endDP6NeM8eQ1XSn32u9UMRKAu/Ivf7h+jIJ3E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lge/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5" o:spid="_x0000_s1125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kdMYA&#10;AADcAAAADwAAAGRycy9kb3ducmV2LnhtbESP0WrCQBRE3wv+w3IF35qNaVGbZhWRCoIPbbUfcNm9&#10;TaLZuzG7xvj33UKhj8PMnGGK1WAb0VPna8cKpkkKglg7U3Op4Ou4fVyA8AHZYOOYFNzJw2o5eigw&#10;N+7Gn9QfQikihH2OCqoQ2lxKryuy6BPXEkfv23UWQ5RdKU2Htwi3jczSdCYt1hwXKmxpU5E+H65W&#10;QfO83+v+9H7Rx+zt6cPMyvQ+XSs1GQ/rVxCBhvAf/mvvjIJs/g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kkdM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6" o:spid="_x0000_s1126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9zsAA&#10;AADcAAAADwAAAGRycy9kb3ducmV2LnhtbERPzYrCMBC+L/gOYQRva2oVka5RRBQED7q6DzAkY1tt&#10;JrWJtb69OQh7/Pj+58vOVqKlxpeOFYyGCQhi7UzJuYK/8/Z7BsIHZIOVY1LwIg/LRe9rjplxT/6l&#10;9hRyEUPYZ6igCKHOpPS6IIt+6GriyF1cYzFE2OTSNPiM4baSaZJMpcWSY0OBNa0L0rfTwyqoJvu9&#10;bq+Huz6nm/HRTPPkNVopNeh3qx8QgbrwL/64d0ZBOov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b9zsAAAADcAAAADwAAAAAAAAAAAAAAAACYAgAAZHJzL2Rvd25y&#10;ZXYueG1sUEsFBgAAAAAEAAQA9QAAAIU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227" o:spid="_x0000_s1127" style="position:absolute;left:7797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AutoShape 228" o:spid="_x0000_s1128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GIsMA&#10;AADcAAAADwAAAGRycy9kb3ducmV2LnhtbESP3YrCMBSE7wXfIRzBO02tItI1iiy7sOCFvw9wSM62&#10;1eak22RrfXsjCF4OM/MNs1x3thItNb50rGAyTkAQa2dKzhWcT9+jBQgfkA1WjknBnTysV/3eEjPj&#10;bnyg9hhyESHsM1RQhFBnUnpdkEU/djVx9H5dYzFE2eTSNHiLcFvJNEnm0mLJcaHAmj4L0tfjv1VQ&#10;zbZb3V52f/qUfk33Zp4n98lGqeGg23yACNSFd/jV/jEK0kU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jGIs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29" o:spid="_x0000_s1129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jucQA&#10;AADcAAAADwAAAGRycy9kb3ducmV2LnhtbESP0YrCMBRE3xf8h3AF39bUuoh0jSKiIPigq/sBl+Ta&#10;Vpub2sRa/94sCPs4zMwZZrbobCVaanzpWMFomIAg1s6UnCv4PW0+pyB8QDZYOSYFT/KwmPc+ZpgZ&#10;9+Afao8hFxHCPkMFRQh1JqXXBVn0Q1cTR+/sGoshyiaXpsFHhNtKpkkykRZLjgsF1rQqSF+Pd6ug&#10;+trtdHvZ3/QpXY8PZpInz9FSqUG/W36DCNSF//C7vTUK0ukY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Y7n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0" o:spid="_x0000_s1130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7zcQA&#10;AADcAAAADwAAAGRycy9kb3ducmV2LnhtbESP3YrCMBSE7wXfIZyFvdPUKiLVKCIuCF74+wCH5Gzb&#10;3eakNtla334jCF4OM/MNs1h1thItNb50rGA0TEAQa2dKzhVcL1+DGQgfkA1WjknBgzyslv3eAjPj&#10;7nyi9hxyESHsM1RQhFBnUnpdkEU/dDVx9L5dYzFE2eTSNHiPcFvJNEmm0mLJcaHAmjYF6d/zn1VQ&#10;TfZ73f4cbvqSbsdHM82Tx2it1OdHt56DCNSFd/jV3hkF6WwC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+83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1" o:spid="_x0000_s1131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eVsUA&#10;AADcAAAADwAAAGRycy9kb3ducmV2LnhtbESP3WrCQBSE74W+w3IKvdNN0ioS3YiIhYIX9e8BDrvH&#10;JDZ7Ns1uY3z7bqHg5TAz3zDL1WAb0VPna8cK0kkCglg7U3Op4Hx6H89B+IBssHFMCu7kYVU8jZaY&#10;G3fjA/XHUIoIYZ+jgiqENpfS64os+olriaN3cZ3FEGVXStPhLcJtI7MkmUmLNceFClvaVKS/jj9W&#10;QfO22+n++vmtT9n2dW9mZXJP10q9PA/rBYhAQ3iE/9sfRkE2n8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V5W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2" o:spid="_x0000_s1132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AIcUA&#10;AADcAAAADwAAAGRycy9kb3ducmV2LnhtbESPwWrDMBBE74X8g9hAb40ct5jgRDahtFDIoY2TD1ik&#10;je3EWrmW6jh/XxUKOQ4z84bZlJPtxEiDbx0rWC4SEMTamZZrBcfD+9MKhA/IBjvHpOBGHspi9rDB&#10;3Lgr72msQi0ihH2OCpoQ+lxKrxuy6BeuJ47eyQ0WQ5RDLc2A1wi3nUyTJJMWW44LDfb02pC+VD9W&#10;Qfey2+nx/PmtD+nb85fJ6uS23Cr1OJ+2axCBpnAP/7c/jIJ0lcH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8Ah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3" o:spid="_x0000_s1133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lusUA&#10;AADcAAAADwAAAGRycy9kb3ducmV2LnhtbESP0WrCQBRE3wv9h+UWfNONsahEVxGxUPBBjX7AZfea&#10;xGbvptltjH/vFgp9HGbmDLNc97YWHbW+cqxgPEpAEGtnKi4UXM4fwzkIH5AN1o5JwYM8rFevL0vM&#10;jLvzibo8FCJC2GeooAyhyaT0uiSLfuQa4uhdXWsxRNkW0rR4j3BbyzRJptJixXGhxIa2Jemv/Mcq&#10;qN/3e93dDt/6nO4mRzMtksd4o9Tgrd8sQATqw3/4r/1pFKTzG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2W6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4" o:spid="_x0000_s1134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xyMAA&#10;AADcAAAADwAAAGRycy9kb3ducmV2LnhtbERPzYrCMBC+L/gOYQRva2oVka5RRBQED7q6DzAkY1tt&#10;JrWJtb69OQh7/Pj+58vOVqKlxpeOFYyGCQhi7UzJuYK/8/Z7BsIHZIOVY1LwIg/LRe9rjplxT/6l&#10;9hRyEUPYZ6igCKHOpPS6IIt+6GriyF1cYzFE2OTSNPiM4baSaZJMpcWSY0OBNa0L0rfTwyqoJvu9&#10;bq+Huz6nm/HRTPPkNVopNeh3qx8QgbrwL/64d0ZBOot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DxyMAAAADcAAAADwAAAAAAAAAAAAAAAACYAgAAZHJzL2Rvd25y&#10;ZXYueG1sUEsFBgAAAAAEAAQA9QAAAIU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5" o:spid="_x0000_s1135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UU8YA&#10;AADcAAAADwAAAGRycy9kb3ducmV2LnhtbESP0WrCQBRE3wv+w3KFvtVNYhFNs4pIhYIPtdEPuOze&#10;Jmmzd2N2G+PfdwtCH4eZOcMUm9G2YqDeN44VpLMEBLF2puFKwfm0f1qC8AHZYOuYFNzIw2Y9eSgw&#10;N+7KHzSUoRIRwj5HBXUIXS6l1zVZ9DPXEUfv0/UWQ5R9JU2P1wi3rcySZCEtNhwXauxoV5P+Ln+s&#10;gvb5cNDD1/tFn7LX+dEsquSWbpV6nI7bFxCBxvAfvrffjIJsuYK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xUU8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36" o:spid="_x0000_s1136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rE8EA&#10;AADcAAAADwAAAGRycy9kb3ducmV2LnhtbERPy4rCMBTdD/gP4QqzG1PrIFqNIqIw4MLx8QGX5NpW&#10;m5vaxFr/frIQZnk47/mys5VoqfGlYwXDQQKCWDtTcq7gfNp+TUD4gGywckwKXuRhueh9zDEz7skH&#10;ao8hFzGEfYYKihDqTEqvC7LoB64mjtzFNRZDhE0uTYPPGG4rmSbJWFosOTYUWNO6IH07PqyC6nu3&#10;0+11f9endDP6NeM8eQ1XSn32u9UMRKAu/Ivf7h+jIJ3G+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faxP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 237" o:spid="_x0000_s1137" style="position:absolute;left:1119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iMUA&#10;AADcAAAADwAAAGRycy9kb3ducmV2LnhtbESP0WrCQBRE3wv+w3KFvtVNUpE2dROktCD40Kr9gMvu&#10;NYlm78bsNsa/7wpCH4eZOcMsy9G2YqDeN44VpLMEBLF2puFKwc/+8+kFhA/IBlvHpOBKHspi8rDE&#10;3LgLb2nYhUpECPscFdQhdLmUXtdk0c9cRxy9g+sthij7SpoeLxFuW5klyUJabDgu1NjRe036tPu1&#10;Ctr5ZqOH49dZ77OP52+zqJJrulLqcTqu3kAEGsN/+N5eGwXZawq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86IxQAAANwAAAAPAAAAAAAAAAAAAAAAAJgCAABkcnMv&#10;ZG93bnJldi54bWxQSwUGAAAAAAQABAD1AAAAigMAAAAA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 238" o:spid="_x0000_s1138" style="position:absolute;left:11576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1ZMYA&#10;AADcAAAADwAAAGRycy9kb3ducmV2LnhtbESP0WrCQBRE34X+w3ILfdNNokibZhUpLQg+aGM/4LJ7&#10;m6TN3k2z2xj/3hUEH4eZOcMU69G2YqDeN44VpLMEBLF2puFKwdfxY/oMwgdkg61jUnAmD+vVw6TA&#10;3LgTf9JQhkpECPscFdQhdLmUXtdk0c9cRxy9b9dbDFH2lTQ9niLctjJLkqW02HBcqLGjt5r0b/lv&#10;FbSL3U4PP/s/fcze5wezrJJzulHq6XHcvIIINIZ7+NbeGgXZyxy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31ZMYAAADcAAAADwAAAAAAAAAAAAAAAACYAgAAZHJz&#10;L2Rvd25yZXYueG1sUEsFBgAAAAAEAAQA9QAAAIsDAAAAAA=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 Box 239" o:spid="_x0000_s1139" type="#_x0000_t202" style="position:absolute;left:459;top:384;width:50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AC1FF4" w:rsidRPr="008D18E5" w:rsidRDefault="00AC1FF4" w:rsidP="008D18E5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88B">
        <w:rPr>
          <w:rFonts w:ascii="Calibri" w:hAnsi="Calibri" w:cs="Arial"/>
          <w:b/>
          <w:sz w:val="28"/>
          <w:szCs w:val="28"/>
        </w:rPr>
        <w:tab/>
      </w:r>
      <w:r w:rsidR="0065688B">
        <w:rPr>
          <w:rFonts w:ascii="Calibri" w:hAnsi="Calibri" w:cs="Arial"/>
          <w:b/>
          <w:sz w:val="28"/>
          <w:szCs w:val="28"/>
        </w:rPr>
        <w:tab/>
      </w:r>
      <w:r w:rsidR="0065688B" w:rsidRPr="00A12439">
        <w:rPr>
          <w:rFonts w:ascii="Calibri" w:hAnsi="Calibri" w:cs="Arial"/>
          <w:b/>
          <w:sz w:val="22"/>
          <w:szCs w:val="28"/>
        </w:rPr>
        <w:t xml:space="preserve">Rappel du titre du journal / </w:t>
      </w:r>
      <w:proofErr w:type="spellStart"/>
      <w:r w:rsidR="0065688B" w:rsidRPr="00A12439">
        <w:rPr>
          <w:rFonts w:ascii="Calibri" w:hAnsi="Calibri" w:cs="Arial"/>
          <w:b/>
          <w:sz w:val="22"/>
          <w:szCs w:val="28"/>
        </w:rPr>
        <w:t>Erinnerung</w:t>
      </w:r>
      <w:proofErr w:type="spellEnd"/>
      <w:r w:rsidR="0065688B" w:rsidRPr="00A12439">
        <w:rPr>
          <w:rFonts w:ascii="Calibri" w:hAnsi="Calibri" w:cs="Arial"/>
          <w:b/>
          <w:sz w:val="22"/>
          <w:szCs w:val="28"/>
        </w:rPr>
        <w:t xml:space="preserve"> des </w:t>
      </w:r>
      <w:proofErr w:type="spellStart"/>
      <w:r w:rsidR="0065688B" w:rsidRPr="00A12439">
        <w:rPr>
          <w:rFonts w:ascii="Calibri" w:hAnsi="Calibri" w:cs="Arial"/>
          <w:b/>
          <w:sz w:val="22"/>
          <w:szCs w:val="28"/>
        </w:rPr>
        <w:t>Titels</w:t>
      </w:r>
      <w:proofErr w:type="spellEnd"/>
      <w:r w:rsidR="0065688B" w:rsidRPr="00A12439">
        <w:rPr>
          <w:rFonts w:ascii="Calibri" w:hAnsi="Calibri" w:cs="Arial"/>
          <w:b/>
          <w:sz w:val="22"/>
          <w:szCs w:val="28"/>
        </w:rPr>
        <w:t xml:space="preserve"> der Zeitung/</w:t>
      </w:r>
      <w:r w:rsidR="0065688B" w:rsidRPr="00A12439">
        <w:rPr>
          <w:sz w:val="21"/>
        </w:rPr>
        <w:t xml:space="preserve"> </w:t>
      </w:r>
      <w:proofErr w:type="spellStart"/>
      <w:r w:rsidR="0065688B" w:rsidRPr="00A12439">
        <w:rPr>
          <w:rFonts w:ascii="Calibri" w:hAnsi="Calibri" w:cs="Arial"/>
          <w:b/>
          <w:sz w:val="22"/>
          <w:szCs w:val="28"/>
        </w:rPr>
        <w:t>Reminder</w:t>
      </w:r>
      <w:proofErr w:type="spellEnd"/>
      <w:r w:rsidR="0065688B" w:rsidRPr="00A12439">
        <w:rPr>
          <w:rFonts w:ascii="Calibri" w:hAnsi="Calibri" w:cs="Arial"/>
          <w:b/>
          <w:sz w:val="22"/>
          <w:szCs w:val="28"/>
        </w:rPr>
        <w:t xml:space="preserve"> of the journal </w:t>
      </w:r>
      <w:proofErr w:type="spellStart"/>
      <w:r w:rsidR="0065688B" w:rsidRPr="00A12439">
        <w:rPr>
          <w:rFonts w:ascii="Calibri" w:hAnsi="Calibri" w:cs="Arial"/>
          <w:b/>
          <w:sz w:val="22"/>
          <w:szCs w:val="28"/>
        </w:rPr>
        <w:t>title</w:t>
      </w:r>
      <w:proofErr w:type="spellEnd"/>
      <w:r w:rsidR="0065688B" w:rsidRPr="00A12439">
        <w:rPr>
          <w:rFonts w:ascii="Calibri" w:hAnsi="Calibri" w:cs="Arial"/>
          <w:b/>
          <w:sz w:val="22"/>
          <w:szCs w:val="28"/>
        </w:rPr>
        <w:t>/</w:t>
      </w:r>
      <w:r w:rsidR="0065688B" w:rsidRPr="00A12439">
        <w:rPr>
          <w:sz w:val="21"/>
        </w:rPr>
        <w:t xml:space="preserve"> </w:t>
      </w:r>
    </w:p>
    <w:p w:rsidR="008D5838" w:rsidRPr="008D5838" w:rsidRDefault="00AB4EB0" w:rsidP="008D5838">
      <w:pPr>
        <w:rPr>
          <w:rFonts w:ascii="Calibri" w:hAnsi="Calibri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1F4C979" wp14:editId="06E22225">
                <wp:simplePos x="0" y="0"/>
                <wp:positionH relativeFrom="page">
                  <wp:posOffset>285750</wp:posOffset>
                </wp:positionH>
                <wp:positionV relativeFrom="paragraph">
                  <wp:posOffset>154940</wp:posOffset>
                </wp:positionV>
                <wp:extent cx="6382385" cy="371475"/>
                <wp:effectExtent l="0" t="0" r="0" b="9525"/>
                <wp:wrapNone/>
                <wp:docPr id="25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38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C1FF4" w:rsidRPr="0065688B" w:rsidRDefault="004F44B2" w:rsidP="00634F1E">
                            <w:pPr>
                              <w:widowControl w:val="0"/>
                              <w:shd w:val="clear" w:color="auto" w:fill="BFBFBF"/>
                              <w:spacing w:line="440" w:lineRule="exact"/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>bambini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>chiedono</w:t>
                            </w:r>
                            <w:proofErr w:type="spellEnd"/>
                            <w:r w:rsidR="00AC1FF4" w:rsidRPr="0065688B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 un'</w:t>
                            </w:r>
                            <w:r w:rsidR="00F5392C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="00AC1FF4" w:rsidRPr="0065688B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Europa in pace ...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140" type="#_x0000_t202" style="position:absolute;margin-left:22.5pt;margin-top:12.2pt;width:502.55pt;height:29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" filled="f" stroked="f">
                <v:textbox inset="2.88pt,2.88pt,2.88pt,2.88pt">
                  <w:txbxContent>
                    <w:p w:rsidR="00AC1FF4" w:rsidRPr="0065688B" w:rsidRDefault="004F44B2" w:rsidP="00634F1E">
                      <w:pPr>
                        <w:widowControl w:val="0"/>
                        <w:shd w:val="clear" w:color="auto" w:fill="BFBFBF"/>
                        <w:spacing w:line="440" w:lineRule="exact"/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>bambini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>chiedono</w:t>
                      </w:r>
                      <w:proofErr w:type="spellEnd"/>
                      <w:r w:rsidR="00AC1FF4" w:rsidRPr="0065688B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 un'</w:t>
                      </w:r>
                      <w:r w:rsidR="00F5392C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  </w:t>
                      </w:r>
                      <w:r w:rsidR="00AC1FF4" w:rsidRPr="0065688B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Europa in pace ...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A1A">
        <w:rPr>
          <w:noProof/>
          <w:lang w:val="it-IT" w:eastAsia="it-IT"/>
        </w:rPr>
        <w:drawing>
          <wp:anchor distT="0" distB="0" distL="114300" distR="114300" simplePos="0" relativeHeight="251742720" behindDoc="0" locked="0" layoutInCell="1" allowOverlap="1" wp14:anchorId="11213ACE" wp14:editId="42D9A762">
            <wp:simplePos x="0" y="0"/>
            <wp:positionH relativeFrom="column">
              <wp:posOffset>11325225</wp:posOffset>
            </wp:positionH>
            <wp:positionV relativeFrom="paragraph">
              <wp:posOffset>153035</wp:posOffset>
            </wp:positionV>
            <wp:extent cx="3181350" cy="1628775"/>
            <wp:effectExtent l="0" t="0" r="0" b="0"/>
            <wp:wrapSquare wrapText="bothSides"/>
            <wp:docPr id="45" name="Immagine 43" descr="ammma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mmam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B53">
        <w:rPr>
          <w:noProof/>
          <w:lang w:val="it-IT" w:eastAsia="it-IT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2F73D6F" wp14:editId="51FC9534">
                <wp:simplePos x="0" y="0"/>
                <wp:positionH relativeFrom="page">
                  <wp:posOffset>7905750</wp:posOffset>
                </wp:positionH>
                <wp:positionV relativeFrom="paragraph">
                  <wp:posOffset>231140</wp:posOffset>
                </wp:positionV>
                <wp:extent cx="3451225" cy="846455"/>
                <wp:effectExtent l="0" t="0" r="0" b="0"/>
                <wp:wrapNone/>
                <wp:docPr id="25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22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C1FF4" w:rsidRPr="0065688B" w:rsidRDefault="008D5E9B" w:rsidP="0065688B">
                            <w:pPr>
                              <w:widowControl w:val="0"/>
                              <w:shd w:val="clear" w:color="auto" w:fill="BFBFBF"/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La </w:t>
                            </w:r>
                            <w:r w:rsidR="00AC1FF4" w:rsidRPr="0065688B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Società delle </w:t>
                            </w:r>
                            <w:proofErr w:type="spellStart"/>
                            <w:r w:rsidR="00AC1FF4" w:rsidRPr="0065688B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>Nazioni</w:t>
                            </w:r>
                            <w:proofErr w:type="spellEnd"/>
                            <w:r w:rsidR="00AC1FF4" w:rsidRPr="0065688B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BA29CD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>luci</w:t>
                            </w:r>
                            <w:proofErr w:type="spellEnd"/>
                            <w:r w:rsidR="00BA29CD">
                              <w:rPr>
                                <w:rFonts w:ascii="Calibri" w:hAnsi="Calibri" w:cs="Arial"/>
                                <w:b/>
                                <w:color w:val="0070C0"/>
                                <w:sz w:val="28"/>
                                <w:szCs w:val="32"/>
                              </w:rPr>
                              <w:t xml:space="preserve"> e ombre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40" type="#_x0000_t202" style="position:absolute;margin-left:622.5pt;margin-top:18.2pt;width:271.75pt;height:66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" filled="f" stroked="f">
                <v:textbox inset="2.88pt,2.88pt,2.88pt,2.88pt">
                  <w:txbxContent>
                    <w:p w:rsidR="00AC1FF4" w:rsidRPr="0065688B" w:rsidRDefault="008D5E9B" w:rsidP="0065688B">
                      <w:pPr>
                        <w:widowControl w:val="0"/>
                        <w:shd w:val="clear" w:color="auto" w:fill="BFBFBF"/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La </w:t>
                      </w:r>
                      <w:r w:rsidR="00AC1FF4" w:rsidRPr="0065688B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Società delle </w:t>
                      </w:r>
                      <w:proofErr w:type="spellStart"/>
                      <w:r w:rsidR="00AC1FF4" w:rsidRPr="0065688B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>Nazioni</w:t>
                      </w:r>
                      <w:proofErr w:type="spellEnd"/>
                      <w:r w:rsidR="00AC1FF4" w:rsidRPr="0065688B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: </w:t>
                      </w:r>
                      <w:proofErr w:type="spellStart"/>
                      <w:r w:rsidR="00BA29CD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>luci</w:t>
                      </w:r>
                      <w:proofErr w:type="spellEnd"/>
                      <w:r w:rsidR="00BA29CD">
                        <w:rPr>
                          <w:rFonts w:ascii="Calibri" w:hAnsi="Calibri" w:cs="Arial"/>
                          <w:b/>
                          <w:color w:val="0070C0"/>
                          <w:sz w:val="28"/>
                          <w:szCs w:val="32"/>
                        </w:rPr>
                        <w:t xml:space="preserve"> e ombre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AB4EB0" w:rsidP="008D5838">
      <w:pPr>
        <w:rPr>
          <w:rFonts w:ascii="Calibri" w:hAnsi="Calibri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9250C0B" wp14:editId="4D4C0259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3669665" cy="7781925"/>
                <wp:effectExtent l="0" t="0" r="0" b="9525"/>
                <wp:wrapSquare wrapText="bothSides"/>
                <wp:docPr id="12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9665" cy="778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“CARA MAMMA, HO FATTO IL MIO DOVERE…”</w:t>
                            </w:r>
                          </w:p>
                          <w:p w:rsidR="00FF1BEE" w:rsidRPr="004F2566" w:rsidRDefault="00FF1BEE" w:rsidP="00FF1BEE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“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Carissima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madre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, come state?</w:t>
                            </w:r>
                          </w:p>
                          <w:p w:rsidR="00FF1BEE" w:rsidRPr="004F2566" w:rsidRDefault="00FF1BEE" w:rsidP="00FF1BEE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Ogni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mattina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mi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alzo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prestissimo al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suono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delle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fucilate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tra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defunti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della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trincea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e 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persone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morenti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esalano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ultimi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respiri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nell’attesa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di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trovare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la pace.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Quando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arriva il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turno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provo un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dolore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una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tristezza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infinita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, quasi come un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fuoco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brucia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ogni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speranza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.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Devi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sparare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, 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farlo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quasi con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fierezza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passione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;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evi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continuare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senza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poterti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opporre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agli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ordini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, anche se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avrai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la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polvere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negli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occhi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e 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lacrime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al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cuore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. E in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quei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momenti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sai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stai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commettendo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del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male […]”</w:t>
                            </w:r>
                          </w:p>
                          <w:p w:rsidR="00FF1BEE" w:rsidRPr="004F2566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Queste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erano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lettere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ogni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giorno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venivano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spedite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dal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fronte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alle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madri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come Maria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Bergamas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FF1BEE" w:rsidRPr="004F2566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Non tutte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però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arrivavano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destinazione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perché la censura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impediva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al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messaggio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di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giungere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alle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famiglie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nessuno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doveva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sapere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la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guerra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era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spietata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sotto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tutti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aspetti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la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vita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in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trincea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era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orrenda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disumana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FF1BEE" w:rsidRPr="004F2566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Così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madri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aspettavano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senza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avere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notizie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senza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sapere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se 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propri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figli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quel giorno,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avessero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mangiato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dormito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combattuto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sparato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… se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fossero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ancora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vivi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morti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>…</w:t>
                            </w:r>
                          </w:p>
                          <w:p w:rsidR="00FF1BEE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Ogni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lettera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era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una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nuova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speranza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una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piccola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luce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he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si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accendeva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nell’animo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delle</w:t>
                            </w: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madr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era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un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piccolissimo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passo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verso il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sogno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di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poter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rivedere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riabbracciare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il proprio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figlio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FF1BEE" w:rsidRPr="004F2566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“[…]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Forse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laggiù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al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paese</w:t>
                            </w:r>
                            <w:proofErr w:type="spellEnd"/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la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mamma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che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lo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aspetta</w:t>
                            </w:r>
                            <w:proofErr w:type="spellEnd"/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ch’egli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sia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morto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non sa,</w:t>
                            </w: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ancora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non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.</w:t>
                            </w: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sferruzza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una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calza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sull’uscio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,</w:t>
                            </w:r>
                          </w:p>
                          <w:p w:rsidR="00FF1BEE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sorride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:-A Natale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verrà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…”</w:t>
                            </w: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(</w:t>
                            </w:r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 xml:space="preserve">Alda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  <w:i/>
                              </w:rPr>
                              <w:t>Merini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)</w:t>
                            </w:r>
                          </w:p>
                          <w:p w:rsidR="00FF1BEE" w:rsidRPr="004F2566" w:rsidRDefault="00FF1BEE" w:rsidP="00FF1BE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:rsidR="00FF1BEE" w:rsidRDefault="00FF1BEE" w:rsidP="00FF1BEE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queste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madri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Maria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Bergamas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dovette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scegliere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tra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undici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salme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di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caduti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non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identificabili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</w:p>
                          <w:p w:rsidR="002227A8" w:rsidRDefault="002227A8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  <w:p w:rsidR="00AB4EB0" w:rsidRPr="004F2566" w:rsidRDefault="00AB4EB0" w:rsidP="00AB4EB0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Maria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Bergamas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morì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senza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sapere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dove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fossero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i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resti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del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figlio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…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senza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una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tomba su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cui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piangere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le sue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lacrime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d’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amore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>…</w:t>
                            </w:r>
                          </w:p>
                          <w:p w:rsidR="00AB4EB0" w:rsidRDefault="00AB4EB0" w:rsidP="00AB4EB0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Maria, e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tanti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altre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madri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, 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videro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 il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figlio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morire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. Non c’è </w:t>
                            </w:r>
                            <w:proofErr w:type="spellStart"/>
                            <w:r w:rsidRPr="004F2566">
                              <w:rPr>
                                <w:rFonts w:asciiTheme="minorHAnsi" w:hAnsiTheme="minorHAnsi"/>
                              </w:rPr>
                              <w:t>dolore</w:t>
                            </w:r>
                            <w:proofErr w:type="spellEnd"/>
                            <w:r w:rsidRPr="004F2566">
                              <w:rPr>
                                <w:rFonts w:asciiTheme="minorHAnsi" w:hAnsiTheme="minorHAnsi"/>
                              </w:rPr>
                              <w:t xml:space="preserve"> più grande.</w:t>
                            </w:r>
                          </w:p>
                          <w:p w:rsidR="00AB4EB0" w:rsidRPr="004F2566" w:rsidRDefault="00AB4EB0" w:rsidP="00AB4EB0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B4EB0" w:rsidRPr="007F49E6" w:rsidRDefault="00AB4EB0" w:rsidP="008B77D6">
                            <w:pPr>
                              <w:rPr>
                                <w:rFonts w:ascii="Helvetica" w:hAnsi="Helvetica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142" type="#_x0000_t202" style="position:absolute;margin-left:1.5pt;margin-top:3.5pt;width:288.95pt;height:612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" filled="f" stroked="f">
                <v:path arrowok="t"/>
                <v:textbox style="mso-next-textbox:#Zone de texte 18">
                  <w:txbxContent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>“CARA MAMMA, HO FATTO IL MIO DOVERE…”</w:t>
                      </w:r>
                    </w:p>
                    <w:p w:rsidR="00FF1BEE" w:rsidRPr="004F2566" w:rsidRDefault="00FF1BEE" w:rsidP="00FF1BEE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>“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Carissima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madre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>, come state?</w:t>
                      </w:r>
                    </w:p>
                    <w:p w:rsidR="00FF1BEE" w:rsidRPr="004F2566" w:rsidRDefault="00FF1BEE" w:rsidP="00FF1BEE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Ogni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mattina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mi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alzo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prestissimo al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suono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delle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fucilate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tra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defunti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della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trincea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e 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persone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morenti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esalano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ultimi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respiri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nell’attesa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di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trovare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la pace.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Quando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arriva il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turno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provo un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dolore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una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tristezza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infinita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, quasi come un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fuoco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brucia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ogni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speranza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.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Devi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i/>
                        </w:rPr>
                        <w:t>sparare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, 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farlo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quasi con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fierezza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passione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;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evi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continuare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senza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poterti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opporre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agli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ordini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, anche se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avrai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la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polvere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negli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occhi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e 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lacrime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al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cuore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. E in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quei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momenti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sai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stai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commettendo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del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male […]”</w:t>
                      </w:r>
                    </w:p>
                    <w:p w:rsidR="00FF1BEE" w:rsidRPr="004F2566" w:rsidRDefault="00FF1BEE" w:rsidP="00FF1BE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Queste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erano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lettere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ogni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giorno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venivano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spedite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dal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fronte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alle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madri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come Maria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Bergamas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FF1BEE" w:rsidRPr="004F2566" w:rsidRDefault="00FF1BEE" w:rsidP="00FF1BE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4F2566">
                        <w:rPr>
                          <w:rFonts w:asciiTheme="minorHAnsi" w:hAnsiTheme="minorHAnsi"/>
                        </w:rPr>
                        <w:t xml:space="preserve">Non tutte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però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arrivavano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destinazione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perché la censura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impediva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al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messaggio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di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giungere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alle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famiglie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nessuno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doveva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sapere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la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guerra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era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spietata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sotto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tutti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aspetti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la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vita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in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trincea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era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orrenda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disumana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FF1BEE" w:rsidRPr="004F2566" w:rsidRDefault="00FF1BEE" w:rsidP="00FF1BE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Così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madri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aspettavano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senza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avere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notizie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senza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sapere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se 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propri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figli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quel giorno,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avessero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mangiato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dormito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combattuto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sparato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… se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fossero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ancora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vivi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morti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>…</w:t>
                      </w:r>
                    </w:p>
                    <w:p w:rsidR="00FF1BEE" w:rsidRDefault="00FF1BEE" w:rsidP="00FF1BE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4F2566">
                        <w:rPr>
                          <w:rFonts w:asciiTheme="minorHAnsi" w:hAnsiTheme="minorHAnsi"/>
                        </w:rPr>
                        <w:t xml:space="preserve">Ogni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lettera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era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una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nuova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speranza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una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piccola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luce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</w:t>
                      </w:r>
                      <w:r>
                        <w:rPr>
                          <w:rFonts w:asciiTheme="minorHAnsi" w:hAnsiTheme="minorHAnsi"/>
                        </w:rPr>
                        <w:t>he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si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accendeva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nell’animo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delle</w:t>
                      </w:r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madr</w:t>
                      </w:r>
                      <w:r>
                        <w:rPr>
                          <w:rFonts w:asciiTheme="minorHAnsi" w:hAnsiTheme="minorHAnsi"/>
                        </w:rPr>
                        <w:t>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era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un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piccolissimo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passo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verso il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sogno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di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poter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rivedere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riabbracciare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il proprio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figlio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FF1BEE" w:rsidRPr="004F2566" w:rsidRDefault="00FF1BEE" w:rsidP="00FF1BEE">
                      <w:pPr>
                        <w:jc w:val="both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“[…]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Forse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laggiù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al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paese</w:t>
                      </w:r>
                      <w:proofErr w:type="spellEnd"/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la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mamma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che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lo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aspetta</w:t>
                      </w:r>
                      <w:proofErr w:type="spellEnd"/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ch’egli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sia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morto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non sa,</w:t>
                      </w: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ancora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non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>.</w:t>
                      </w: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sferruzza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una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calza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sull’uscio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>,</w:t>
                      </w:r>
                    </w:p>
                    <w:p w:rsidR="00FF1BEE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sorride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:-A Natale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verrà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  <w:i/>
                        </w:rPr>
                        <w:t>…”</w:t>
                      </w: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(</w:t>
                      </w:r>
                      <w:r w:rsidRPr="004F2566">
                        <w:rPr>
                          <w:rFonts w:asciiTheme="minorHAnsi" w:hAnsiTheme="minorHAnsi"/>
                          <w:i/>
                        </w:rPr>
                        <w:t xml:space="preserve">Alda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  <w:i/>
                        </w:rPr>
                        <w:t>Merini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</w:rPr>
                        <w:t>)</w:t>
                      </w:r>
                    </w:p>
                    <w:p w:rsidR="00FF1BEE" w:rsidRPr="004F2566" w:rsidRDefault="00FF1BEE" w:rsidP="00FF1BEE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</w:p>
                    <w:p w:rsidR="00FF1BEE" w:rsidRDefault="00FF1BEE" w:rsidP="00FF1BEE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</w:rPr>
                        <w:t>Tra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queste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madri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una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, </w:t>
                      </w:r>
                      <w:r w:rsidRPr="004F2566">
                        <w:rPr>
                          <w:rFonts w:asciiTheme="minorHAnsi" w:hAnsiTheme="minorHAnsi"/>
                        </w:rPr>
                        <w:t xml:space="preserve">Maria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Bergamas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dovette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scegliere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tra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undici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salme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di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caduti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non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identificabili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</w:t>
                      </w:r>
                    </w:p>
                    <w:p w:rsidR="002227A8" w:rsidRDefault="002227A8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  <w:p w:rsidR="00AB4EB0" w:rsidRPr="004F2566" w:rsidRDefault="00AB4EB0" w:rsidP="00AB4EB0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4F2566">
                        <w:rPr>
                          <w:rFonts w:asciiTheme="minorHAnsi" w:hAnsiTheme="minorHAnsi"/>
                        </w:rPr>
                        <w:t xml:space="preserve">Maria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Bergamas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morì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senza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sapere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dove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fossero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i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resti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del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figlio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…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senza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una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tomba su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cui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piangere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le sue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lacrime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d’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amore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>…</w:t>
                      </w:r>
                    </w:p>
                    <w:p w:rsidR="00AB4EB0" w:rsidRDefault="00AB4EB0" w:rsidP="00AB4EB0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4F2566">
                        <w:rPr>
                          <w:rFonts w:asciiTheme="minorHAnsi" w:hAnsiTheme="minorHAnsi"/>
                        </w:rPr>
                        <w:t xml:space="preserve">Maria, e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tanti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altre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madri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, 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videro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 il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figlio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morire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. Non c’è </w:t>
                      </w:r>
                      <w:proofErr w:type="spellStart"/>
                      <w:r w:rsidRPr="004F2566">
                        <w:rPr>
                          <w:rFonts w:asciiTheme="minorHAnsi" w:hAnsiTheme="minorHAnsi"/>
                        </w:rPr>
                        <w:t>dolore</w:t>
                      </w:r>
                      <w:proofErr w:type="spellEnd"/>
                      <w:r w:rsidRPr="004F2566">
                        <w:rPr>
                          <w:rFonts w:asciiTheme="minorHAnsi" w:hAnsiTheme="minorHAnsi"/>
                        </w:rPr>
                        <w:t xml:space="preserve"> più grande.</w:t>
                      </w:r>
                    </w:p>
                    <w:p w:rsidR="00AB4EB0" w:rsidRPr="004F2566" w:rsidRDefault="00AB4EB0" w:rsidP="00AB4EB0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</w:p>
                    <w:p w:rsidR="00AB4EB0" w:rsidRPr="007F49E6" w:rsidRDefault="00AB4EB0" w:rsidP="008B77D6">
                      <w:pPr>
                        <w:rPr>
                          <w:rFonts w:ascii="Helvetica" w:hAnsi="Helvetica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  <w:bookmarkStart w:id="0" w:name="_GoBack"/>
      <w:bookmarkEnd w:id="0"/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FD3935" w:rsidP="008D5838">
      <w:pPr>
        <w:rPr>
          <w:rFonts w:ascii="Calibri" w:hAnsi="Calibri"/>
        </w:rPr>
      </w:pPr>
      <w:r>
        <w:rPr>
          <w:rFonts w:ascii="Calibri" w:hAnsi="Calibr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620544B5" wp14:editId="7F29CBDC">
                <wp:simplePos x="0" y="0"/>
                <wp:positionH relativeFrom="column">
                  <wp:posOffset>3500404</wp:posOffset>
                </wp:positionH>
                <wp:positionV relativeFrom="paragraph">
                  <wp:posOffset>99553</wp:posOffset>
                </wp:positionV>
                <wp:extent cx="8062856" cy="7164705"/>
                <wp:effectExtent l="0" t="0" r="0" b="0"/>
                <wp:wrapNone/>
                <wp:docPr id="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2856" cy="7164705"/>
                          <a:chOff x="11471" y="3852"/>
                          <a:chExt cx="12429" cy="10707"/>
                        </a:xfrm>
                        <a:noFill/>
                      </wpg:grpSpPr>
                      <wps:wsp>
                        <wps:cNvPr id="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2161" y="9570"/>
                            <a:ext cx="11647" cy="70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50E08" w:rsidRPr="005D50D8" w:rsidRDefault="00F50E08" w:rsidP="00F50E08">
                              <w:pPr>
                                <w:widowControl w:val="0"/>
                                <w:shd w:val="clear" w:color="auto" w:fill="BFBFBF"/>
                                <w:spacing w:line="440" w:lineRule="exact"/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32"/>
                                  <w:szCs w:val="32"/>
                                  <w:lang w:val="it-IT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32"/>
                                  <w:szCs w:val="32"/>
                                  <w:lang w:val="it-IT"/>
                                </w:rPr>
                                <w:t xml:space="preserve">Dal milite ignoto al civile ignoto: un lungo cammino verso la pace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Zone de 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71" y="3852"/>
                            <a:ext cx="12429" cy="571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E08" w:rsidRPr="00190070" w:rsidRDefault="00342E7B" w:rsidP="00F50E0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Al termine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Grande Guerra, subito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dopo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Trattato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Versailles, il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sogno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Presidente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Woodrow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Wilson </w:t>
                              </w:r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si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concretizzò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con la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creazione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cosiddetta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La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Conferenza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pace di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Parigi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(1919)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accettò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proposta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creare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la Società delle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inglese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: League of the Nations, </w:t>
                              </w:r>
                              <w:proofErr w:type="spellStart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francese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: Société des Nat</w:t>
                              </w:r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ions, </w:t>
                              </w:r>
                              <w:proofErr w:type="spellStart"/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tedesco</w:t>
                              </w:r>
                              <w:proofErr w:type="spellEnd"/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Völkerbund</w:t>
                              </w:r>
                              <w:proofErr w:type="spellEnd"/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) il 28 </w:t>
                              </w:r>
                              <w:proofErr w:type="spellStart"/>
                              <w:r w:rsidR="00EE7C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giugno</w:t>
                              </w:r>
                              <w:proofErr w:type="spellEnd"/>
                              <w:r w:rsidRPr="00342E7B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1919</w:t>
                              </w:r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873E25" w:rsidRDefault="001B20F8" w:rsidP="00F50E08">
                              <w:pPr>
                                <w:jc w:val="both"/>
                                <w:rPr>
                                  <w:rFonts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La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nasceva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dunque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per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evitare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qualsiasi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nuovo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scontro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armato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in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qualsiasi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parte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pianeta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In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particolare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gli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scopi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fondamentali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dell'organizzazione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erano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controllo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globale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degli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armamenti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, l'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incentivazione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benessere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qualità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vita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la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prevenzione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delle guerre e la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gestione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diplomatica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delle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possibili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diatribe fra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Stati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conquiste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diplomatiche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quegli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anni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significarono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notevole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passo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avanti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rispetto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al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secolo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precedente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tuttavia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la Società delle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mancava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proprie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forze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armate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per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intervenire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concretamente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livello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mondiale 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dunque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sarebbe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spettato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alle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grandi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potenze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economiche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militari il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compito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imporre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risoluzioni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politiche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le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sanzioni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economiche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dell'organizzazione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nonché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fornire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esercito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quando</w:t>
                              </w:r>
                              <w:proofErr w:type="spellEnd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fosse </w:t>
                              </w:r>
                              <w:proofErr w:type="spellStart"/>
                              <w:r w:rsidRPr="001B20F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necessario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Le lingue 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ufficiali</w:t>
                              </w:r>
                              <w:proofErr w:type="spellEnd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nei</w:t>
                              </w:r>
                              <w:proofErr w:type="spellEnd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dibattiti</w:t>
                              </w:r>
                              <w:proofErr w:type="spellEnd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nelle</w:t>
                              </w:r>
                              <w:proofErr w:type="spellEnd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pubblicazion</w:t>
                              </w:r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furono</w:t>
                              </w:r>
                              <w:proofErr w:type="spellEnd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</w:t>
                              </w:r>
                              <w:proofErr w:type="spellStart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francese</w:t>
                              </w:r>
                              <w:proofErr w:type="spellEnd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,</w:t>
                              </w:r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l'</w:t>
                              </w:r>
                              <w:proofErr w:type="spellStart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inglese</w:t>
                              </w:r>
                              <w:proofErr w:type="spellEnd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lo</w:t>
                              </w:r>
                              <w:proofErr w:type="spellEnd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F8502E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spagnolo</w:t>
                              </w:r>
                              <w:proofErr w:type="spellEnd"/>
                              <w:r w:rsidR="0044212F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Organi</w:t>
                              </w:r>
                              <w:proofErr w:type="spellEnd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principali</w:t>
                              </w:r>
                              <w:proofErr w:type="spellEnd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erano</w:t>
                              </w:r>
                              <w:proofErr w:type="spellEnd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: l'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Assemblea</w:t>
                              </w:r>
                              <w:proofErr w:type="spellEnd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il 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Consiglio</w:t>
                              </w:r>
                              <w:proofErr w:type="spellEnd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il </w:t>
                              </w:r>
                              <w:proofErr w:type="spellStart"/>
                              <w:r w:rsidR="00334208" w:rsidRPr="00190070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Segretariato</w:t>
                              </w:r>
                              <w:proofErr w:type="spellEnd"/>
                              <w:r w:rsidR="00334208">
                                <w:rPr>
                                  <w:rFonts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50E08" w:rsidRPr="00E27946" w:rsidRDefault="00E27946" w:rsidP="00F50E0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Stati</w:t>
                              </w:r>
                              <w:proofErr w:type="spellEnd"/>
                              <w:r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Uniti</w:t>
                              </w:r>
                              <w:proofErr w:type="spellEnd"/>
                              <w:r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Russia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non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vollero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o non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riuscirono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offrire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proprio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supporto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contributo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alla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neonata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Gli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altri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due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Paesi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maggior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importanza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Francia e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Regno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Unito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mostrarono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tiepido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interesse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per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questa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nuova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realta</w:t>
                              </w:r>
                              <w:proofErr w:type="spellEnd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</w:t>
                              </w:r>
                              <w:proofErr w:type="spellStart"/>
                              <w:r w:rsidR="00873E25" w:rsidRPr="00E27946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diplomatica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Ulteriore</w:t>
                              </w:r>
                              <w:proofErr w:type="spellEnd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motivo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fallimento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fu</w:t>
                              </w:r>
                              <w:proofErr w:type="spellEnd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 la </w:t>
                              </w:r>
                              <w:proofErr w:type="spellStart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clausola</w:t>
                              </w:r>
                              <w:proofErr w:type="spellEnd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la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necessita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di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voto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unanime per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promulgare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qualsiasi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decisione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: il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corrispondeva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 un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vero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proprio veto </w:t>
                              </w:r>
                              <w:proofErr w:type="spellStart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generalizzato</w:t>
                              </w:r>
                              <w:proofErr w:type="spellEnd"/>
                              <w:r w:rsidR="00140BCF" w:rsidRPr="00140BCF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16278" w:rsidRDefault="00825F3D" w:rsidP="0011627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l contrario di quanto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avviene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per le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attuali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Unite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la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non pote' mai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contare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su </w:t>
                              </w:r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grandi </w:t>
                              </w:r>
                              <w:proofErr w:type="spellStart"/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risorse</w:t>
                              </w:r>
                              <w:proofErr w:type="spellEnd"/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forze</w:t>
                              </w:r>
                              <w:proofErr w:type="spellEnd"/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pace </w:t>
                              </w:r>
                              <w:r w:rsid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autonome</w:t>
                              </w:r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in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grado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frapporsi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alle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molteplici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diatribe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diplomatiche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nel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ventennio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tra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le due guerre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mondiali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si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scatenarono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molte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parti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globo</w:t>
                              </w:r>
                              <w:proofErr w:type="spellEnd"/>
                              <w:r w:rsidRPr="00825F3D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16278" w:rsidRDefault="00116278" w:rsidP="0011627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Tuttavia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, l</w:t>
                              </w:r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' delle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quasi un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secolo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fa,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iniziava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cammino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verso l'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emancipazione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femminile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nei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Paesi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Terzo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Mondo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nella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salvaguardia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dei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bambini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livello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planetario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. I mercanti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droga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ricadevano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al tempo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stesso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nel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raggio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d'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azione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Societa</w:t>
                              </w:r>
                              <w:proofErr w:type="spellEnd"/>
                              <w:r w:rsidRPr="00116278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'.</w:t>
                              </w:r>
                            </w:p>
                            <w:p w:rsidR="00881A1A" w:rsidRDefault="00881A1A" w:rsidP="0011627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Negli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anni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venti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la Società delle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Nazioni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non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riuscì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ad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imporre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propria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posizione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né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trovare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soluzioni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politico-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diplomatico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risolvessero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molte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crisi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tanto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con il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mutato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clima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politico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degli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anni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Trenta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non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ebbe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alcun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peso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nelle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questioni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politiche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C079B" w:rsidRDefault="00881A1A" w:rsidP="0011627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Il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suo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merito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fu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comunque</w:t>
                              </w:r>
                              <w:proofErr w:type="spellEnd"/>
                              <w:r w:rsidR="00C44302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il </w:t>
                              </w:r>
                              <w:proofErr w:type="spellStart"/>
                              <w:r w:rsidR="00C44302"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tentativo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ribadire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con la sua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esistenza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, la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necessità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risolvere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crisi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gli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scontri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 xml:space="preserve"> con il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dialogo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16278" w:rsidRPr="00116278" w:rsidRDefault="00116278" w:rsidP="0011627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</w:p>
                            <w:p w:rsidR="00116278" w:rsidRPr="00825F3D" w:rsidRDefault="00116278" w:rsidP="00825F3D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</w:p>
                            <w:p w:rsidR="00F50E08" w:rsidRDefault="00F50E08" w:rsidP="00F50E0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</w:p>
                            <w:p w:rsidR="00F50E08" w:rsidRPr="00190070" w:rsidRDefault="00F50E08" w:rsidP="00F50E08">
                              <w:pPr>
                                <w:jc w:val="both"/>
                                <w:rPr>
                                  <w:rFonts w:asciiTheme="minorHAnsi" w:hAnsiTheme="minorHAnsi" w:cs="Aharoni"/>
                                  <w:color w:val="3F3F3F"/>
                                  <w:sz w:val="20"/>
                                  <w:szCs w:val="20"/>
                                </w:rPr>
                              </w:pPr>
                            </w:p>
                            <w:p w:rsidR="00F50E08" w:rsidRPr="005D50D8" w:rsidRDefault="00F50E08" w:rsidP="00F50E08">
                              <w:pPr>
                                <w:rPr>
                                  <w:rFonts w:ascii="Helvetica" w:hAnsi="Helvetica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2161" y="10517"/>
                            <a:ext cx="11512" cy="40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E08" w:rsidRPr="005D50D8" w:rsidRDefault="00F50E08" w:rsidP="00F50E08">
                              <w:pPr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Noi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bambini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classe 5^A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scuola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primaria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“G. Garibaldi”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Fiumicello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con le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nostre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insegnanti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abbiamo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partecipato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al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progetto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“Enseigner la guerre,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èduquer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à la paix”, solo da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quest’anno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50E08" w:rsidRPr="005D50D8" w:rsidRDefault="00F50E08" w:rsidP="00F50E08">
                              <w:pPr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Il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nostro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percorso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è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stato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intitolato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“Dalla Grande Guerra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alle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guerre moderne, dal milite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ignoto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al civile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ignoto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. La Grande Pace” e,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dopo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una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prima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fase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conoscenza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e studio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degli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elementi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hanno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caratterizzato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la Grande Guerra, si è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proceduto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ad un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confronto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con le guerre moderne,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utilizzando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gli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indicatori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where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who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why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when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what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, how.</w:t>
                              </w:r>
                            </w:p>
                            <w:p w:rsidR="00F50E08" w:rsidRPr="005D50D8" w:rsidRDefault="00F50E08" w:rsidP="00F50E08">
                              <w:pPr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Sulla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falsa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riga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quello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ha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scritto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Roberto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Piumini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nella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sua ballata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Grande Guerra,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alcune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nostre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compagne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hanno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scritto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un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componimento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poetico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simile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contro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tutte le guerre,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cui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abbiamo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riportato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alcune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parti in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copertina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50E08" w:rsidRPr="005D50D8" w:rsidRDefault="00F50E08" w:rsidP="00F50E08">
                              <w:pPr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Tra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i vari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aspetti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abbiamo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analizzato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c’è la figura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Milite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Ignoto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rappresenta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dispersi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e 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caduti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guerra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cui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non si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conosce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l’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identità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Oggi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figura si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affianca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quella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Civile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Ignoto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rappresentato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ad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esempio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da tutte le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persone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che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nel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tentativo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fuggire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dai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conflitti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nei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loro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paesi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in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cerca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condizioni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vita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migliore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perdono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la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vita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. Anche l’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identità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persone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spesso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resta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sconosciuta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.  </w:t>
                              </w:r>
                            </w:p>
                            <w:p w:rsidR="00F50E08" w:rsidRPr="005D50D8" w:rsidRDefault="00F50E08" w:rsidP="00F50E08">
                              <w:pPr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testimonia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come non si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possa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ancora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parlare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pace e come la pace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resti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purtroppo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ancora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oggi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un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obiettivo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molto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lontano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dall’essere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raggiunto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. 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conclusione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del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nostro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percorso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abbiamo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pensato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produrre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delle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cartoline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propaganda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così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come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era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stato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fatto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durante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la Grande Guerra, ma con un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obiettivo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diverso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: la Grande Pace, con la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speranza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riuscire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disseminare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proposito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nelle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coscienze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degli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uomini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. Una di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queste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cartoline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è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riprodotta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copertina</w:t>
                              </w:r>
                              <w:proofErr w:type="spellEnd"/>
                              <w:r w:rsidRPr="005D50D8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F50E08" w:rsidRPr="005D50D8" w:rsidRDefault="00F50E08" w:rsidP="00F50E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43" style="position:absolute;margin-left:275.6pt;margin-top:7.85pt;width:634.85pt;height:564.15pt;z-index:251746816" coordorigin="11471,3852" coordsize="12429,1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">
                <v:shape id="Text Box 214" o:spid="_x0000_s1144" type="#_x0000_t202" style="position:absolute;left:12161;top:9570;width:11647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RhL4A&#10;AADaAAAADwAAAGRycy9kb3ducmV2LnhtbERPTYvCMBC9C/6HMMLeNFVUtBpFZGXFm+3CXodmbIrN&#10;pDZZ2/33m4Pg8fG+t/ve1uJJra8cK5hOEhDEhdMVlwq+89N4BcIHZI21Y1LwRx72u+Fgi6l2HV/p&#10;mYVSxBD2KSowITSplL4wZNFPXEMcuZtrLYYI21LqFrsYbms5S5KltFhxbDDY0NFQcc9+rYLusaCv&#10;4+zyWOf5z2H+2VwLXhulPkb9YQMiUB/e4pf7rBXErfFKvAFy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AkYS+AAAA2gAAAA8AAAAAAAAAAAAAAAAAmAIAAGRycy9kb3ducmV2&#10;LnhtbFBLBQYAAAAABAAEAPUAAACDAwAAAAA=&#10;" filled="f" stroked="f" strokecolor="#212120">
                  <v:textbox inset="2.88pt,2.88pt,2.88pt,2.88pt">
                    <w:txbxContent>
                      <w:p w:rsidR="00F50E08" w:rsidRPr="005D50D8" w:rsidRDefault="00F50E08" w:rsidP="00F50E08">
                        <w:pPr>
                          <w:widowControl w:val="0"/>
                          <w:shd w:val="clear" w:color="auto" w:fill="BFBFBF"/>
                          <w:spacing w:line="440" w:lineRule="exact"/>
                          <w:rPr>
                            <w:rFonts w:ascii="Calibri" w:hAnsi="Calibri" w:cs="Arial"/>
                            <w:b/>
                            <w:color w:val="0070C0"/>
                            <w:sz w:val="32"/>
                            <w:szCs w:val="32"/>
                            <w:lang w:val="it-IT"/>
                          </w:rPr>
                        </w:pPr>
                        <w:r>
                          <w:rPr>
                            <w:rFonts w:ascii="Calibri" w:hAnsi="Calibri" w:cs="Arial"/>
                            <w:b/>
                            <w:color w:val="0070C0"/>
                            <w:sz w:val="32"/>
                            <w:szCs w:val="32"/>
                            <w:lang w:val="it-IT"/>
                          </w:rPr>
                          <w:t xml:space="preserve">Dal milite ignoto al civile ignoto: un lungo cammino verso la pace </w:t>
                        </w:r>
                      </w:p>
                    </w:txbxContent>
                  </v:textbox>
                </v:shape>
                <v:shape id="Zone de texte 19" o:spid="_x0000_s1145" type="#_x0000_t202" style="position:absolute;left:11471;top:3852;width:12429;height:5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50E08" w:rsidRPr="00190070" w:rsidRDefault="00342E7B" w:rsidP="00F50E0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Al termine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Grande Guerra, subito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dopo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Trattato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Versailles, il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sogno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Presidente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Woodrow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Wilson </w:t>
                        </w:r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si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concretizzò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con la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creazione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cosiddetta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La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Conferenza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pace di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Parigi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(1919)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accettò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proposta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creare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la Società delle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(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inglese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: League of the Nations, </w:t>
                        </w:r>
                        <w:proofErr w:type="spellStart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francese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: Société des Nat</w:t>
                        </w:r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ions, </w:t>
                        </w:r>
                        <w:proofErr w:type="spellStart"/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tedesco</w:t>
                        </w:r>
                        <w:proofErr w:type="spellEnd"/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Völkerbund</w:t>
                        </w:r>
                        <w:proofErr w:type="spellEnd"/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) il 28 </w:t>
                        </w:r>
                        <w:proofErr w:type="spellStart"/>
                        <w:r w:rsidR="00EE7C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giugno</w:t>
                        </w:r>
                        <w:proofErr w:type="spellEnd"/>
                        <w:r w:rsidRPr="00342E7B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1919</w:t>
                        </w:r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873E25" w:rsidRDefault="001B20F8" w:rsidP="00F50E08">
                        <w:pPr>
                          <w:jc w:val="both"/>
                          <w:rPr>
                            <w:rFonts w:cs="Aharoni"/>
                            <w:color w:val="3F3F3F"/>
                            <w:sz w:val="20"/>
                            <w:szCs w:val="20"/>
                          </w:rPr>
                        </w:pPr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La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nasceva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dunque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per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evitare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qualsiasi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nuovo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scontro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armato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in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qualsiasi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parte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pianeta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In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particolare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gli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scopi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fondamentali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dell'organizzazione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erano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controllo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globale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degli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armamenti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, l'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incentivazione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benessere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qualità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vita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la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prevenzione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delle guerre e la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gestione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diplomatica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delle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possibili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diatribe fra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Stati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conquiste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diplomatiche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quegli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anni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significarono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notevole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passo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avanti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rispetto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al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secolo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precedente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tuttavia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la Società delle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mancava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proprie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forze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armate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per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intervenire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concretamente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livello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mondiale 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dunque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sarebbe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spettato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alle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grandi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potenze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economiche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militari il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compito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imporre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risoluzioni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politiche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le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sanzioni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economiche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dell'organizzazione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nonché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fornire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esercito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quando</w:t>
                        </w:r>
                        <w:proofErr w:type="spellEnd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fosse </w:t>
                        </w:r>
                        <w:proofErr w:type="spellStart"/>
                        <w:r w:rsidRPr="001B20F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necessario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</w:t>
                        </w:r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Le lingue 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ufficiali</w:t>
                        </w:r>
                        <w:proofErr w:type="spellEnd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nei</w:t>
                        </w:r>
                        <w:proofErr w:type="spellEnd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dibattiti</w:t>
                        </w:r>
                        <w:proofErr w:type="spellEnd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nelle</w:t>
                        </w:r>
                        <w:proofErr w:type="spellEnd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pubblicazion</w:t>
                        </w:r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furono</w:t>
                        </w:r>
                        <w:proofErr w:type="spellEnd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</w:t>
                        </w:r>
                        <w:proofErr w:type="spellStart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francese</w:t>
                        </w:r>
                        <w:proofErr w:type="spellEnd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,</w:t>
                        </w:r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l'</w:t>
                        </w:r>
                        <w:proofErr w:type="spellStart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inglese</w:t>
                        </w:r>
                        <w:proofErr w:type="spellEnd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lo</w:t>
                        </w:r>
                        <w:proofErr w:type="spellEnd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F8502E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spagnolo</w:t>
                        </w:r>
                        <w:proofErr w:type="spellEnd"/>
                        <w:r w:rsidR="0044212F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Organi</w:t>
                        </w:r>
                        <w:proofErr w:type="spellEnd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principali</w:t>
                        </w:r>
                        <w:proofErr w:type="spellEnd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erano</w:t>
                        </w:r>
                        <w:proofErr w:type="spellEnd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: l'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Assemblea</w:t>
                        </w:r>
                        <w:proofErr w:type="spellEnd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il 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Consiglio</w:t>
                        </w:r>
                        <w:proofErr w:type="spellEnd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il </w:t>
                        </w:r>
                        <w:proofErr w:type="spellStart"/>
                        <w:r w:rsidR="00334208" w:rsidRPr="00190070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Segretariato</w:t>
                        </w:r>
                        <w:proofErr w:type="spellEnd"/>
                        <w:r w:rsidR="00334208">
                          <w:rPr>
                            <w:rFonts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F50E08" w:rsidRPr="00E27946" w:rsidRDefault="00E27946" w:rsidP="00F50E0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proofErr w:type="spellStart"/>
                        <w:r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Stati</w:t>
                        </w:r>
                        <w:proofErr w:type="spellEnd"/>
                        <w:r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Uniti</w:t>
                        </w:r>
                        <w:proofErr w:type="spellEnd"/>
                        <w:r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Russia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non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vollero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o non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riuscirono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offrire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proprio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supporto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contributo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alla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neonata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Gli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altri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due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Paesi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maggior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importanza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Francia e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Regno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Unito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mostrarono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tiepido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interesse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per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questa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nuova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realta</w:t>
                        </w:r>
                        <w:proofErr w:type="spellEnd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</w:t>
                        </w:r>
                        <w:proofErr w:type="spellStart"/>
                        <w:r w:rsidR="00873E25" w:rsidRPr="00E27946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diplomatica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Ulteriore</w:t>
                        </w:r>
                        <w:proofErr w:type="spellEnd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motivo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fallimento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fu</w:t>
                        </w:r>
                        <w:proofErr w:type="spellEnd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 la </w:t>
                        </w:r>
                        <w:proofErr w:type="spellStart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clausola</w:t>
                        </w:r>
                        <w:proofErr w:type="spellEnd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la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necessita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di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voto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unanime per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promulgare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qualsiasi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decisione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: il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corrispondeva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 un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vero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proprio veto </w:t>
                        </w:r>
                        <w:proofErr w:type="spellStart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generalizzato</w:t>
                        </w:r>
                        <w:proofErr w:type="spellEnd"/>
                        <w:r w:rsidR="00140BCF" w:rsidRPr="00140BCF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116278" w:rsidRDefault="00825F3D" w:rsidP="0011627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</w:t>
                        </w:r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l contrario di quanto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avviene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per le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attuali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Unite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la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non pote' mai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contare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su </w:t>
                        </w:r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grandi </w:t>
                        </w:r>
                        <w:proofErr w:type="spellStart"/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risorse</w:t>
                        </w:r>
                        <w:proofErr w:type="spellEnd"/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forze</w:t>
                        </w:r>
                        <w:proofErr w:type="spellEnd"/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pace </w:t>
                        </w:r>
                        <w:r w:rsid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autonome</w:t>
                        </w:r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in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grado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frapporsi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alle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molteplici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diatribe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diplomatiche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nel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ventennio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tra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le due guerre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mondiali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si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scatenarono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molte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parti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globo</w:t>
                        </w:r>
                        <w:proofErr w:type="spellEnd"/>
                        <w:r w:rsidRPr="00825F3D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116278" w:rsidRDefault="00116278" w:rsidP="0011627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Tuttavia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, l</w:t>
                        </w:r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a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' delle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quasi un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secolo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fa,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iniziava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cammino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verso l'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emancipazione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femminile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nei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Paesi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Terzo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Mondo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nella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salvaguardia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dei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bambini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livello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planetario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. I mercanti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droga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ricadevano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al tempo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stesso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nel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raggio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d'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azione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Societa</w:t>
                        </w:r>
                        <w:proofErr w:type="spellEnd"/>
                        <w:r w:rsidRPr="00116278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'.</w:t>
                        </w:r>
                      </w:p>
                      <w:p w:rsidR="00881A1A" w:rsidRDefault="00881A1A" w:rsidP="0011627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Negli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anni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venti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la Società delle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Nazioni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non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riuscì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ad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imporre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propria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posizione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né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trovare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soluzioni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politico-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diplomatico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risolvessero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molte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crisi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tanto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con il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mutato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clima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politico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degli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anni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Trenta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non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ebbe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alcun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peso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nelle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questioni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politiche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FC079B" w:rsidRDefault="00881A1A" w:rsidP="0011627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Il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suo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merito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fu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comunque</w:t>
                        </w:r>
                        <w:proofErr w:type="spellEnd"/>
                        <w:r w:rsidR="00C44302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il </w:t>
                        </w:r>
                        <w:proofErr w:type="spellStart"/>
                        <w:r w:rsidR="00C44302"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tentativo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ribadire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con la sua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esistenza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, la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necessità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risolvere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crisi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gli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scontri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 xml:space="preserve"> con il </w:t>
                        </w:r>
                        <w:proofErr w:type="spellStart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dialogo</w:t>
                        </w:r>
                        <w:proofErr w:type="spellEnd"/>
                        <w:r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  <w:t>.</w:t>
                        </w:r>
                      </w:p>
                      <w:p w:rsidR="00116278" w:rsidRPr="00116278" w:rsidRDefault="00116278" w:rsidP="0011627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</w:p>
                      <w:p w:rsidR="00116278" w:rsidRPr="00825F3D" w:rsidRDefault="00116278" w:rsidP="00825F3D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</w:p>
                      <w:p w:rsidR="00F50E08" w:rsidRDefault="00F50E08" w:rsidP="00F50E0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</w:p>
                      <w:p w:rsidR="00F50E08" w:rsidRPr="00190070" w:rsidRDefault="00F50E08" w:rsidP="00F50E08">
                        <w:pPr>
                          <w:jc w:val="both"/>
                          <w:rPr>
                            <w:rFonts w:asciiTheme="minorHAnsi" w:hAnsiTheme="minorHAnsi" w:cs="Aharoni"/>
                            <w:color w:val="3F3F3F"/>
                            <w:sz w:val="20"/>
                            <w:szCs w:val="20"/>
                          </w:rPr>
                        </w:pPr>
                      </w:p>
                      <w:p w:rsidR="00F50E08" w:rsidRPr="005D50D8" w:rsidRDefault="00F50E08" w:rsidP="00F50E08">
                        <w:pPr>
                          <w:rPr>
                            <w:rFonts w:ascii="Helvetica" w:hAnsi="Helvetica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16" o:spid="_x0000_s1146" type="#_x0000_t202" style="position:absolute;left:12161;top:10517;width:11512;height:4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F50E08" w:rsidRPr="005D50D8" w:rsidRDefault="00F50E08" w:rsidP="00F50E08">
                        <w:pPr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Noi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bambini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classe 5^A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scuola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primaria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“G. Garibaldi”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Fiumicello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con le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nostre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insegnanti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abbiamo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partecipato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al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progetto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“Enseigner la guerre,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èduquer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à la paix”, solo da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quest’anno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F50E08" w:rsidRPr="005D50D8" w:rsidRDefault="00F50E08" w:rsidP="00F50E08">
                        <w:pPr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Il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nostro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percorso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è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stato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intitolato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“Dalla Grande Guerra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alle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guerre moderne, dal milite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ignoto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al civile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ignoto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. La Grande Pace” e,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dopo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una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prima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fase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conoscenza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e studio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degli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elementi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hanno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caratterizzato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la Grande Guerra, si è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proceduto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ad un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confronto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con le guerre moderne,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utilizzando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gli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indicatori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where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who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why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when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what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, how.</w:t>
                        </w:r>
                      </w:p>
                      <w:p w:rsidR="00F50E08" w:rsidRPr="005D50D8" w:rsidRDefault="00F50E08" w:rsidP="00F50E08">
                        <w:pPr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Sulla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falsa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riga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quello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ha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scritto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Roberto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Piumini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nella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sua ballata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Grande Guerra,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alcune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nostre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compagne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hanno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scritto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un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componimento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poetico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simile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contro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tutte le guerre,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cui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abbiamo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riportato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alcune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parti in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copertina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F50E08" w:rsidRPr="005D50D8" w:rsidRDefault="00F50E08" w:rsidP="00F50E08">
                        <w:pPr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Tra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i vari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aspetti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abbiamo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analizzato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c’è la figura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Milite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Ignoto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rappresenta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dispersi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e 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caduti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guerra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cui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non si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conosce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l’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identità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Oggi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figura si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affianca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quella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Civile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Ignoto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rappresentato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ad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esempio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da tutte le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persone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che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nel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tentativo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fuggire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dai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conflitti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nei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loro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paesi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in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cerca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condizioni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vita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migliore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perdono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la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vita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. Anche l’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identità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persone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spesso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resta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sconosciuta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.  </w:t>
                        </w:r>
                      </w:p>
                      <w:p w:rsidR="00F50E08" w:rsidRPr="005D50D8" w:rsidRDefault="00F50E08" w:rsidP="00F50E08">
                        <w:pPr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testimonia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come non si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possa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ancora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parlare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pace e come la pace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resti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purtroppo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ancora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oggi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un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obiettivo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molto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lontano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dall’essere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raggiunto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. 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conclusione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del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nostro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percorso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abbiamo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pensato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produrre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delle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cartoline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propaganda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così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come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era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stato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fatto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durante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la Grande Guerra, ma con un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obiettivo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diverso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: la Grande Pace, con la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speranza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riuscire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disseminare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proposito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nelle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coscienze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degli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uomini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. Una di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queste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cartoline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è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riprodotta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copertina</w:t>
                        </w:r>
                        <w:proofErr w:type="spellEnd"/>
                        <w:r w:rsidRPr="005D50D8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F50E08" w:rsidRPr="005D50D8" w:rsidRDefault="00F50E08" w:rsidP="00F50E08"/>
                    </w:txbxContent>
                  </v:textbox>
                </v:shape>
              </v:group>
            </w:pict>
          </mc:Fallback>
        </mc:AlternateContent>
      </w: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</w:p>
    <w:p w:rsidR="008D5838" w:rsidRPr="008D5838" w:rsidRDefault="008D5838" w:rsidP="008D5838">
      <w:pPr>
        <w:rPr>
          <w:rFonts w:ascii="Calibri" w:hAnsi="Calibri"/>
        </w:rPr>
      </w:pPr>
    </w:p>
    <w:p w:rsidR="008D5838" w:rsidRDefault="006B2F58" w:rsidP="008D5838">
      <w:pPr>
        <w:rPr>
          <w:rFonts w:ascii="Calibri" w:hAnsi="Calibri"/>
        </w:rPr>
      </w:pPr>
      <w:r w:rsidRPr="00CB432D">
        <w:rPr>
          <w:noProof/>
          <w:lang w:val="it-IT" w:eastAsia="it-IT"/>
        </w:rPr>
        <w:drawing>
          <wp:inline distT="0" distB="0" distL="0" distR="0" wp14:anchorId="607279EE" wp14:editId="22BC9B05">
            <wp:extent cx="2280285" cy="2771424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32" cy="27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38" w:rsidRDefault="008D5838" w:rsidP="008D5838">
      <w:pPr>
        <w:rPr>
          <w:rFonts w:ascii="Calibri" w:hAnsi="Calibri"/>
        </w:rPr>
      </w:pPr>
    </w:p>
    <w:p w:rsidR="001819F2" w:rsidRPr="008D5838" w:rsidRDefault="00AB4EB0" w:rsidP="008D5838">
      <w:pPr>
        <w:tabs>
          <w:tab w:val="left" w:pos="7968"/>
        </w:tabs>
        <w:rPr>
          <w:rFonts w:ascii="Calibri" w:hAnsi="Calibri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1BE6C18" wp14:editId="6145B1A1">
                <wp:simplePos x="0" y="0"/>
                <wp:positionH relativeFrom="column">
                  <wp:posOffset>-3860165</wp:posOffset>
                </wp:positionH>
                <wp:positionV relativeFrom="paragraph">
                  <wp:posOffset>1103630</wp:posOffset>
                </wp:positionV>
                <wp:extent cx="5323205" cy="2190750"/>
                <wp:effectExtent l="0" t="0" r="0" b="0"/>
                <wp:wrapSquare wrapText="bothSides"/>
                <wp:docPr id="5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320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147" type="#_x0000_t202" style="position:absolute;margin-left:-303.95pt;margin-top:86.9pt;width:419.15pt;height:172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" filled="f" stroked="f">
                <v:path arrowok="t"/>
                <v:textbox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BC5052" wp14:editId="586223AB">
                <wp:simplePos x="0" y="0"/>
                <wp:positionH relativeFrom="column">
                  <wp:posOffset>-6271260</wp:posOffset>
                </wp:positionH>
                <wp:positionV relativeFrom="paragraph">
                  <wp:posOffset>5719445</wp:posOffset>
                </wp:positionV>
                <wp:extent cx="9401175" cy="360045"/>
                <wp:effectExtent l="0" t="0" r="9525" b="1905"/>
                <wp:wrapNone/>
                <wp:docPr id="40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1175" cy="360045"/>
                          <a:chOff x="360" y="357"/>
                          <a:chExt cx="11880" cy="567"/>
                        </a:xfrm>
                      </wpg:grpSpPr>
                      <wps:wsp>
                        <wps:cNvPr id="40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" name="Group 330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406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0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192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50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203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2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361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FF4" w:rsidRPr="008D18E5" w:rsidRDefault="00AC1FF4" w:rsidP="0050547A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148" style="position:absolute;margin-left:-493.8pt;margin-top:450.35pt;width:740.25pt;height:28.35pt;z-index:251670528" coordorigin="360,357" coordsize="1188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">
                <v:rect id="Rectangle 329" o:spid="_x0000_s1149" style="position:absolute;left:360;top:384;width:11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no8QA&#10;AADcAAAADwAAAGRycy9kb3ducmV2LnhtbESPQWsCMRSE7wX/Q3iCt5rYStGtUaQgLZ7aVej1sXlu&#10;Fjcvyyburv31piB4HGbmG2a1GVwtOmpD5VnDbKpAEBfeVFxqOB52zwsQISIbrD2ThisF2KxHTyvM&#10;jO/5h7o8liJBOGSowcbYZFKGwpLDMPUNcfJOvnUYk2xLaVrsE9zV8kWpN+mw4rRgsaEPS8U5vzgN&#10;B9n/9svCqn14Pfru+zP/88tc68l42L6DiDTER/je/jIa5moO/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Z6PEAAAA3AAAAA8AAAAAAAAAAAAAAAAAmAIAAGRycy9k&#10;b3ducmV2LnhtbFBLBQYAAAAABAAEAPUAAACJAwAAAAA=&#10;" fillcolor="#365f91" stroked="f" strokecolor="#212120">
                  <v:shadow color="#8c8682" opacity="49150f" offset=".74833mm,.74833mm"/>
                </v:rect>
                <v:group id="Group 330" o:spid="_x0000_s1150" style="position:absolute;left:979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AutoShape 331" o:spid="_x0000_s115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Bg8UA&#10;AADcAAAADwAAAGRycy9kb3ducmV2LnhtbESP3WoCMRSE7wu+QziF3tXEHxZZjSKiIHhRqz7AITnd&#10;3XZzsm7iur59UxB6OczMN8xi1btadNSGyrOG0VCBIDbeVlxouJx37zMQISJbrD2ThgcFWC0HLwvM&#10;rb/zJ3WnWIgE4ZCjhjLGJpcymJIchqFviJP35VuHMcm2kLbFe4K7Wo6VyqTDitNCiQ1tSjI/p5vT&#10;UE8PB9N9f1zNebydHG1WqMdorfXba7+eg4jUx//ws723GqYq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wGD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2" o:spid="_x0000_s115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kGMUA&#10;AADcAAAADwAAAGRycy9kb3ducmV2LnhtbESP3WoCMRSE7wu+QzhC72riD1ZWo4goFLxoqz7AITnu&#10;rm5O1k1c17dvCoVeDjPzDbNYda4SLTWh9KxhOFAgiI23JecaTsfd2wxEiMgWK8+k4UkBVsveywIz&#10;6x/8Te0h5iJBOGSooYixzqQMpiCHYeBr4uSdfeMwJtnk0jb4SHBXyZFSU+mw5LRQYE2bgsz1cHca&#10;qsl+b9rL580cR9vxl53m6jlca/3a79ZzEJG6+B/+a39YDRP1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6QY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3" o:spid="_x0000_s115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wasEA&#10;AADcAAAADwAAAGRycy9kb3ducmV2LnhtbERPy4rCMBTdC/5DuMLsNNERGapRZFAYcOFrPuCSXNtq&#10;c9NpMrX+vVkILg/nvVh1rhItNaH0rGE8UiCIjbcl5xp+z9vhF4gQkS1WnknDgwKslv3eAjPr73yk&#10;9hRzkUI4ZKihiLHOpAymIIdh5GvixF184zAm2OTSNnhP4a6SE6Vm0mHJqaHAmr4LMrfTv9NQTXc7&#10;0173f+Y82Xwe7CxXj/Fa649Bt56DiNTFt/jl/rEapiq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oMGr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4" o:spid="_x0000_s115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V8cUA&#10;AADcAAAADwAAAGRycy9kb3ducmV2LnhtbESP3WoCMRSE7wu+QzhC72riD1JXo4goFLxoqz7AITnu&#10;rm5O1k1c17dvCoVeDjPzDbNYda4SLTWh9KxhOFAgiI23JecaTsfd2zuIEJEtVp5Jw5MCrJa9lwVm&#10;1j/4m9pDzEWCcMhQQxFjnUkZTEEOw8DXxMk7+8ZhTLLJpW3wkeCukiOlptJhyWmhwJo2BZnr4e40&#10;VJP93rSXz5s5jrbjLzvN1XO41vq1363nICJ18T/81/6wGiZqB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JXx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5" o:spid="_x0000_s115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qscEA&#10;AADcAAAADwAAAGRycy9kb3ducmV2LnhtbERPy4rCMBTdC/5DuMLsNK0jItUoIgqCixkfH3BJrm21&#10;ualNrPXvJ4sBl4fzXqw6W4mWGl86VpCOEhDE2pmScwWX8244A+EDssHKMSl4k4fVst9bYGbci4/U&#10;nkIuYgj7DBUUIdSZlF4XZNGPXE0cuatrLIYIm1yaBl8x3FZynCRTabHk2FBgTZuC9P30tAqqyeGg&#10;29vPQ5/H2+9fM82Td7pW6mvQrecgAnXhI/53742CSRrnxz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HqrH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6" o:spid="_x0000_s115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PKsQA&#10;AADcAAAADwAAAGRycy9kb3ducmV2LnhtbESP3YrCMBSE74V9h3CEvdO0KiJdo8jiguCFf/sAh+TY&#10;VpuT2mRrffuNIHg5zMw3zHzZ2Uq01PjSsYJ0mIAg1s6UnCv4Pf0MZiB8QDZYOSYFD/KwXHz05pgZ&#10;d+cDtceQiwhhn6GCIoQ6k9Lrgiz6oauJo3d2jcUQZZNL0+A9wm0lR0kylRZLjgsF1vRdkL4e/6yC&#10;arLd6vayu+nTaD3em2mePNKVUp/9bvUFIlAX3uFXe2MUTNI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Dyr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7" o:spid="_x0000_s115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RXcQA&#10;AADcAAAADwAAAGRycy9kb3ducmV2LnhtbESP0WrCQBRE3wv+w3KFvtVNoohEVxFpQfBBq37AZfea&#10;RLN30+w2xr/vCkIfh5k5wyxWva1FR62vHCtIRwkIYu1MxYWC8+nrYwbCB2SDtWNS8CAPq+XgbYG5&#10;cXf+pu4YChEh7HNUUIbQ5FJ6XZJFP3INcfQurrUYomwLaVq8R7itZZYkU2mx4rhQYkObkvTt+GsV&#10;1JPdTnfX/Y8+ZZ/jg5kWySNdK/U+7NdzEIH68B9+tbdGwSTN4H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kV3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8" o:spid="_x0000_s115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0xsUA&#10;AADcAAAADwAAAGRycy9kb3ducmV2LnhtbESPwWrDMBBE74X8g9hAb43sxITiRAkhtBDIoa3dD1ik&#10;je3WWjmW4th/XxUKPQ4z84bZ7kfbioF63zhWkC4SEMTamYYrBZ/l69MzCB+QDbaOScFEHva72cMW&#10;c+Pu/EFDESoRIexzVFCH0OVSel2TRb9wHXH0Lq63GKLsK2l6vEe4beUySdbSYsNxocaOjjXp7+Jm&#10;FbTZ+ayHr7erLpcvq3ezrpIpPSj1OB8PGxCBxvAf/mufjIIsXc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TTG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39" o:spid="_x0000_s115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sssUA&#10;AADcAAAADwAAAGRycy9kb3ducmV2LnhtbESP0WrCQBRE34X+w3ILfdNNbBCJriKlQsGHavQDLrvX&#10;JDZ7N82uMf59tyD4OMzMGWa5Hmwjeup87VhBOklAEGtnai4VnI7b8RyED8gGG8ek4E4e1quX0RJz&#10;4258oL4IpYgQ9jkqqEJocym9rsiin7iWOHpn11kMUXalNB3eItw2cpokM2mx5rhQYUsfFemf4moV&#10;NNlup/vL968+Tj/f92ZWJvd0o9Tb67BZgAg0hGf40f4yCrI0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Kyy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340" o:spid="_x0000_s1160" style="position:absolute;left:4404;top:384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AutoShape 341" o:spid="_x0000_s116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xg8MA&#10;AADcAAAADwAAAGRycy9kb3ducmV2LnhtbERPzWrCQBC+F/oOyxS81Y1RpEZXCaUFwYM19gGG3TGJ&#10;zc6m2W0S394tFHqbj+93NrvRNqKnzteOFcymCQhi7UzNpYLP8/vzCwgfkA02jknBjTzsto8PG8yM&#10;G/hEfRFKEUPYZ6igCqHNpPS6Iot+6lriyF1cZzFE2JXSdDjEcNvINEmW0mLNsaHCll4r0l/Fj1XQ&#10;LA4H3V+P3/qcvs0/zLJMbrNcqcnTmK9BBBrDv/jPvTdx/iqF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xg8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2" o:spid="_x0000_s116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UGMIA&#10;AADcAAAADwAAAGRycy9kb3ducmV2LnhtbERP24rCMBB9F/yHMIJva+oFWatRRBQEH3ZX/YAhGdtq&#10;M6lNrPXvNwsLvs3hXGexam0pGqp94VjBcJCAINbOFJwpOJ92H58gfEA2WDomBS/ysFp2OwtMjXvy&#10;DzXHkIkYwj5FBXkIVSql1zlZ9ANXEUfu4mqLIcI6k6bGZwy3pRwlyVRaLDg25FjRJid9Oz6sgnJy&#10;OOjm+nXXp9F2/G2mWfIarpXq99r1HESgNrzF/+69ifNnY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JQY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3" o:spid="_x0000_s116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MbMMA&#10;AADcAAAADwAAAGRycy9kb3ducmV2LnhtbERP3WrCMBS+H/gO4Qi7m4ldkVmNIrLBwItt6gMckmNb&#10;bU5qk9X69stgsLvz8f2e5XpwjeipC7VnDdOJAkFsvK251HA8vD29gAgR2WLjmTTcKcB6NXpYYmH9&#10;jb+o38dSpBAOBWqoYmwLKYOpyGGY+JY4cSffOYwJdqW0Hd5SuGtkptRMOqw5NVTY0rYic9l/Ow1N&#10;vtuZ/vxxNYfs9fnTzkp1n260fhwPmwWISEP8F/+5322aP8/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EMbM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4" o:spid="_x0000_s116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p98IA&#10;AADcAAAADwAAAGRycy9kb3ducmV2LnhtbERP24rCMBB9F/yHMIJva+qVtWsUWVYQfHBX9wOGZGy7&#10;NpPaxFr/3ggLvs3hXGexam0pGqp94VjBcJCAINbOFJwp+D1u3t5B+IBssHRMCu7kYbXsdhaYGnfj&#10;H2oOIRMxhH2KCvIQqlRKr3Oy6AeuIo7cydUWQ4R1Jk2NtxhuSzlKkpm0WHBsyLGiz5z0+XC1CsrJ&#10;bqebv/1FH0df428zy5L7cK1Uv9euP0AEasNL/O/emjh/PoX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an3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5" o:spid="_x0000_s116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3gMMA&#10;AADcAAAADwAAAGRycy9kb3ducmV2LnhtbERPzWrCQBC+C32HZQq91Y2phBpdJZQKgofW2AcYdsck&#10;NjubZtcY375bKHibj+93VpvRtmKg3jeOFcymCQhi7UzDlYKv4/b5FYQPyAZbx6TgRh4264fJCnPj&#10;rnygoQyViCHsc1RQh9DlUnpdk0U/dR1x5E6utxgi7CtperzGcNvKNEkyabHh2FBjR2816e/yYhW0&#10;8/1eD+ePH31M318+TVYlt1mh1NPjWCxBBBrDXfzv3pk4f5HB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83gMMAAADcAAAADwAAAAAAAAAAAAAAAACYAgAAZHJzL2Rv&#10;d25yZXYueG1sUEsFBgAAAAAEAAQA9QAAAIg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6" o:spid="_x0000_s116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SG8IA&#10;AADcAAAADwAAAGRycy9kb3ducmV2LnhtbERPzYrCMBC+C75DGGFvmuqKu1uNIrKC4MFd3QcYkrGt&#10;NpPaZGt9eyMI3ubj+53ZorWlaKj2hWMFw0ECglg7U3Cm4O+w7n+C8AHZYOmYFNzIw2Le7cwwNe7K&#10;v9TsQyZiCPsUFeQhVKmUXudk0Q9cRRy5o6sthgjrTJoarzHclnKUJBNpseDYkGNFq5z0ef9vFZTj&#10;7VY3p91FH0bf7z9mkiW34VKpt167nIII1IaX+OnemDj/6wM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5Ib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7" o:spid="_x0000_s116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GacUA&#10;AADcAAAADwAAAGRycy9kb3ducmV2LnhtbESPQW/CMAyF75P4D5GRdhspDKHRERBCTJrEgQ34AVbi&#10;td0apzShlH+PD0i72XrP731erHpfq47aWAU2MB5loIhtcBUXBk7Hj5c3UDEhO6wDk4EbRVgtB08L&#10;zF248jd1h1QoCeGYo4EypSbXOtqSPMZRaIhF+wmtxyRrW2jX4lXCfa0nWTbTHiuWhhIb2pRk/w4X&#10;b6Ce7na2+92f7XGyff1ysyK7jdfGPA/79TuoRH36Nz+uP53gz4VW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AZp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8" o:spid="_x0000_s116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j8sIA&#10;AADcAAAADwAAAGRycy9kb3ducmV2LnhtbERP24rCMBB9F/yHMMK+ranuIlqNIqKw4MOulw8YkrGt&#10;NpPaxFr/fiMIvs3hXGe2aG0pGqp94VjBoJ+AINbOFJwpOB42n2MQPiAbLB2Tggd5WMy7nRmmxt15&#10;R80+ZCKGsE9RQR5ClUrpdU4Wfd9VxJE7udpiiLDOpKnxHsNtKYdJMpIWC44NOVa0yklf9jeroPze&#10;bnVz/r3qw3D99WdGWfIYLJX66LXLKYhAbXiLX+4fE+dPJv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KPy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49" o:spid="_x0000_s116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bD8QA&#10;AADcAAAADwAAAGRycy9kb3ducmV2LnhtbESPUWvCMBSF3wf+h3CFvc2k3RDpjCKiIPgwp/6AS3LX&#10;dmtuahNr/ffLQNjj4ZzzHc58ObhG9NSF2rOGbKJAEBtvay41nE/blxmIEJEtNp5Jw50CLBejpzkW&#10;1t/4k/pjLEWCcChQQxVjW0gZTEUOw8S3xMn78p3DmGRXStvhLcFdI3OlptJhzWmhwpbWFZmf49Vp&#10;aN72e9N/f1zMKd+8Huy0VPdspfXzeFi9g4g0xP/wo72zGnKV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Ww/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350" o:spid="_x0000_s1170" style="position:absolute;left:7797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AutoShape 351" o:spid="_x0000_s1171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g48QA&#10;AADcAAAADwAAAGRycy9kb3ducmV2LnhtbESP0WoCMRRE3wX/IdyCb5q4FpHVKCIVBB9q1Q+4JLe7&#10;225utpu4rn/fFIQ+DjNzhllteleLjtpQedYwnSgQxMbbigsN18t+vAARIrLF2jNpeFCAzXo4WGFu&#10;/Z0/qDvHQiQIhxw1lDE2uZTBlOQwTHxDnLxP3zqMSbaFtC3eE9zVMlNqLh1WnBZKbGhXkvk+35yG&#10;+vV4NN3X+4+5ZG+zk50X6jHdaj166bdLEJH6+B9+tg9WQ6Z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YOP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2" o:spid="_x0000_s1172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4l8QA&#10;AADcAAAADwAAAGRycy9kb3ducmV2LnhtbESP0WoCMRRE3wv+Q7iFvtXEVURWo4goCD7Uqh9wSW53&#10;t93crJu4rn/fFIQ+DjNzhlmseleLjtpQedYwGioQxMbbigsNl/PufQYiRGSLtWfS8KAAq+XgZYG5&#10;9Xf+pO4UC5EgHHLUUMbY5FIGU5LDMPQNcfK+fOswJtkW0rZ4T3BXy0ypqXRYcVoosaFNSebndHMa&#10;6snhYLrvj6s5Z9vx0U4L9RittX577ddzEJH6+B9+tvdWQ6Y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+Jf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3" o:spid="_x0000_s1173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dDMUA&#10;AADcAAAADwAAAGRycy9kb3ducmV2LnhtbESPUWvCMBSF34X9h3CFvWliN2V0RpGxwcAHtfoDLsld&#10;29ncdE1W6783g4GPh3POdzjL9eAa0VMXas8aZlMFgth4W3Op4XT8mLyACBHZYuOZNFwpwHr1MFpi&#10;bv2FD9QXsRQJwiFHDVWMbS5lMBU5DFPfEifvy3cOY5JdKW2HlwR3jcyUWkiHNaeFClt6q8ici1+n&#10;oXnebk3/vfsxx+z9aW8XpbrONlo/jofNK4hIQ7yH/9ufVkOm5v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0M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4" o:spid="_x0000_s1174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De8QA&#10;AADcAAAADwAAAGRycy9kb3ducmV2LnhtbESPUWvCMBSF3wf+h3CFvc3ETsrojCKiIPgwp/sBl+Su&#10;7dbc1CbW+u8XQdjj4ZzzHc58ObhG9NSF2rOG6USBIDbe1lxq+DptX95AhIhssfFMGm4UYLkYPc2x&#10;sP7Kn9QfYykShEOBGqoY20LKYCpyGCa+JU7et+8cxiS7UtoOrwnuGpkplUuHNaeFCltaV2R+jxen&#10;oZnt96b/+TibU7Z5Pdi8VLfpSuvn8bB6BxFpiP/hR3tnNWQqh/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w3v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5" o:spid="_x0000_s1175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m4MUA&#10;AADcAAAADwAAAGRycy9kb3ducmV2LnhtbESP3WoCMRSE7wXfIRyhdzVxW7RsjSKlQsGL1p8HOCSn&#10;u1s3J+smruvbN4Lg5TAz3zDzZe9q0VEbKs8aJmMFgth4W3Gh4bBfP7+BCBHZYu2ZNFwpwHIxHMwx&#10;t/7CW+p2sRAJwiFHDWWMTS5lMCU5DGPfECfv17cOY5JtIW2LlwR3tcyUmkqHFaeFEhv6KMkcd2en&#10;oX7dbEz3930y++zz5cdOC3WdrLR+GvWrdxCR+vgI39tfVkOmZnA7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Gbg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6" o:spid="_x0000_s1176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yksIA&#10;AADcAAAADwAAAGRycy9kb3ducmV2LnhtbERP3WrCMBS+H+wdwhl4N5PWIVKNRcYEwYtt6gMckmNb&#10;15x0Taz17c3FYJcf3/+qHF0rBupD41lDNlUgiI23DVcaTsft6wJEiMgWW8+k4U4ByvXz0woL62/8&#10;TcMhViKFcChQQx1jV0gZTE0Ow9R3xIk7+95hTLCvpO3xlsJdK3Ol5tJhw6mhxo7eazI/h6vT0L7t&#10;92a4fP6aY/4x+7LzSt2zjdaTl3GzBBFpjP/iP/fOashVWpv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/KS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7" o:spid="_x0000_s1177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XCcUA&#10;AADcAAAADwAAAGRycy9kb3ducmV2LnhtbESP3WoCMRSE7wXfIRyhdzVxW8RujSKlQsGL1p8HOCSn&#10;u1s3J+smruvbN4Lg5TAz3zDzZe9q0VEbKs8aJmMFgth4W3Gh4bBfP89AhIhssfZMGq4UYLkYDuaY&#10;W3/hLXW7WIgE4ZCjhjLGJpcymJIchrFviJP361uHMcm2kLbFS4K7WmZKTaXDitNCiQ19lGSOu7PT&#10;UL9uNqb7+z6Zffb58mOnhbpOVlo/jfrVO4hIfXyE7+0vqyFTb3A7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1cJ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8" o:spid="_x0000_s1178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oScIA&#10;AADcAAAADwAAAGRycy9kb3ducmV2LnhtbERP3WrCMBS+H/gO4Qx2N9PWIVKNUmSC4MW21gc4JGdt&#10;t+aka2Jb3365GOzy4/vfHWbbiZEG3zpWkC4TEMTamZZrBdfq9LwB4QOywc4xKbiTh8N+8bDD3LiJ&#10;P2gsQy1iCPscFTQh9LmUXjdk0S9dTxy5TzdYDBEOtTQDTjHcdjJLkrW02HJsaLCnY0P6u7xZBd3L&#10;5aLHr7cfXWWvq3ezrpN7Wij19DgXWxCB5vAv/nOfjYIsj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GhJ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59" o:spid="_x0000_s1179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DN0sUA&#10;AADcAAAADwAAAGRycy9kb3ducmV2LnhtbESP0WrCQBRE3wX/YblC33STtEhJXUMQBcGHVu0HXHZv&#10;k7TZuzG7xvj33ULBx2FmzjCrYrStGKj3jWMF6SIBQaydabhS8HnezV9B+IBssHVMCu7koVhPJyvM&#10;jbvxkYZTqESEsM9RQR1Cl0vpdU0W/cJ1xNH7cr3FEGVfSdPjLcJtK7MkWUqLDceFGjva1KR/Tler&#10;oH05HPTw/X7R52z7/GGWVXJPS6WeZmP5BiLQGB7h//beKMjS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M3S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 360" o:spid="_x0000_s1180" style="position:absolute;left:1119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TpcQA&#10;AADcAAAADwAAAGRycy9kb3ducmV2LnhtbESP0WrCQBRE3wv+w3KFvtVNUpESXUVEQfChbewHXHav&#10;STR7N2bXGP++KxT6OMzMGWaxGmwjeup87VhBOklAEGtnai4V/Bx3bx8gfEA22DgmBQ/ysFqOXhaY&#10;G3fnb+qLUIoIYZ+jgiqENpfS64os+olriaN3cp3FEGVXStPhPcJtI7MkmUmLNceFClvaVKQvxc0q&#10;aKaHg+7Pn1d9zLbvX2ZWJo90rdTreFjPQQQawn/4r703CrI0g+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SU6XEAAAA3AAAAA8AAAAAAAAAAAAAAAAAmAIAAGRycy9k&#10;b3ducmV2LnhtbFBLBQYAAAAABAAEAPUAAACJ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 361" o:spid="_x0000_s1181" style="position:absolute;left:11576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2PsQA&#10;AADcAAAADwAAAGRycy9kb3ducmV2LnhtbESP0WrCQBRE3wv+w3IF3+omsYhEVxGxIPhQq37AZfea&#10;RLN3Y3Yb4993C0Ifh5k5wyxWva1FR62vHCtIxwkIYu1MxYWC8+nzfQbCB2SDtWNS8CQPq+XgbYG5&#10;cQ/+pu4YChEh7HNUUIbQ5FJ6XZJFP3YNcfQurrUYomwLaVp8RLitZZYkU2mx4rhQYkObkvTt+GMV&#10;1B/7ve6uX3d9yraTg5kWyTNdKzUa9us5iEB9+A+/2jujIEs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9j7EAAAA3AAAAA8AAAAAAAAAAAAAAAAAmAIAAGRycy9k&#10;b3ducmV2LnhtbFBLBQYAAAAABAAEAPUAAACJ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 Box 362" o:spid="_x0000_s1182" type="#_x0000_t202" style="position:absolute;left:459;top:384;width:50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AC1FF4" w:rsidRPr="008D18E5" w:rsidRDefault="00AC1FF4" w:rsidP="0050547A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FF34B5" wp14:editId="2495D893">
                <wp:simplePos x="0" y="0"/>
                <wp:positionH relativeFrom="column">
                  <wp:posOffset>3366770</wp:posOffset>
                </wp:positionH>
                <wp:positionV relativeFrom="paragraph">
                  <wp:posOffset>5709920</wp:posOffset>
                </wp:positionV>
                <wp:extent cx="5066665" cy="360045"/>
                <wp:effectExtent l="0" t="0" r="635" b="1905"/>
                <wp:wrapNone/>
                <wp:docPr id="36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60045"/>
                          <a:chOff x="360" y="357"/>
                          <a:chExt cx="11880" cy="567"/>
                        </a:xfrm>
                      </wpg:grpSpPr>
                      <wps:wsp>
                        <wps:cNvPr id="36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360" y="384"/>
                            <a:ext cx="11880" cy="540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8C8682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295"/>
                        <wpg:cNvGrpSpPr>
                          <a:grpSpLocks/>
                        </wpg:cNvGrpSpPr>
                        <wpg:grpSpPr bwMode="auto">
                          <a:xfrm>
                            <a:off x="979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68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05"/>
                        <wpg:cNvGrpSpPr>
                          <a:grpSpLocks/>
                        </wpg:cNvGrpSpPr>
                        <wpg:grpSpPr bwMode="auto">
                          <a:xfrm>
                            <a:off x="4404" y="384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78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5"/>
                        <wpg:cNvGrpSpPr>
                          <a:grpSpLocks/>
                        </wpg:cNvGrpSpPr>
                        <wpg:grpSpPr bwMode="auto">
                          <a:xfrm>
                            <a:off x="7797" y="357"/>
                            <a:ext cx="3393" cy="513"/>
                            <a:chOff x="979" y="384"/>
                            <a:chExt cx="3393" cy="513"/>
                          </a:xfrm>
                        </wpg:grpSpPr>
                        <wps:wsp>
                          <wps:cNvPr id="38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1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3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4" y="384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450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6" y="567"/>
                              <a:ext cx="386" cy="33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AutoShape 325"/>
                        <wps:cNvSpPr>
                          <a:spLocks noChangeArrowheads="1"/>
                        </wps:cNvSpPr>
                        <wps:spPr bwMode="auto">
                          <a:xfrm>
                            <a:off x="11190" y="450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11576" y="384"/>
                            <a:ext cx="386" cy="3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384"/>
                            <a:ext cx="50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FF4" w:rsidRPr="008D18E5" w:rsidRDefault="00AC1FF4" w:rsidP="0050547A">
                              <w:pP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183" style="position:absolute;margin-left:265.1pt;margin-top:449.6pt;width:398.95pt;height:28.35pt;z-index:251669504" coordorigin="360,357" coordsize="1188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">
                <v:rect id="Rectangle 294" o:spid="_x0000_s1184" style="position:absolute;left:360;top:384;width:11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q/cQA&#10;AADcAAAADwAAAGRycy9kb3ducmV2LnhtbESPQWvCQBSE70L/w/IKvelGRdHUVUqhtHjSRPD6yL5m&#10;g9m3IbsmaX+9Kwgeh5n5htnsBluLjlpfOVYwnSQgiAunKy4VnPKv8QqED8gaa8ek4I887LYvow2m&#10;2vV8pC4LpYgQ9ikqMCE0qZS+MGTRT1xDHL1f11oMUbal1C32EW5rOUuSpbRYcVww2NCnoeKSXa2C&#10;XPbnfl2YZO/nJ9cdvrN/t86UensdPt5BBBrCM/xo/2gF8+UC7mfi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6v3EAAAA3AAAAA8AAAAAAAAAAAAAAAAAmAIAAGRycy9k&#10;b3ducmV2LnhtbFBLBQYAAAAABAAEAPUAAACJAwAAAAA=&#10;" fillcolor="#365f91" stroked="f" strokecolor="#212120">
                  <v:shadow color="#8c8682" opacity="49150f" offset=".74833mm,.74833mm"/>
                </v:rect>
                <v:group id="Group 295" o:spid="_x0000_s1185" style="position:absolute;left:979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AutoShape 296" o:spid="_x0000_s1186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Yr8EA&#10;AADcAAAADwAAAGRycy9kb3ducmV2LnhtbERPy4rCMBTdC/MP4Q6409QHRapRZFAYcKFT/YBLcm2r&#10;zU2nydT692YhzPJw3qtNb2vRUesrxwom4wQEsXam4kLB5bwfLUD4gGywdkwKnuRhs/4YrDAz7sE/&#10;1OWhEDGEfYYKyhCaTEqvS7Lox64hjtzVtRZDhG0hTYuPGG5rOU2SVFqsODaU2NBXSfqe/1kF9fxw&#10;0N3t+KvP093sZNIieU62Sg0/++0SRKA+/Ivf7m+jYJbG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dGK/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97" o:spid="_x0000_s1187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9NMUA&#10;AADcAAAADwAAAGRycy9kb3ducmV2LnhtbESP3WrCQBSE7wu+w3IE73QTLUHTrCJSoeBF/XuAw+5p&#10;kjZ7Nma3Mb59t1Do5TAz3zDFZrCN6KnztWMF6SwBQaydqblUcL3sp0sQPiAbbByTggd52KxHTwXm&#10;xt35RP05lCJC2OeooAqhzaX0uiKLfuZa4uh9uM5iiLIrpenwHuG2kfMkyaTFmuNChS3tKtJf52+r&#10;oHk+HHT/+X7Tl/nr4miyMnmkW6Um42H7AiLQEP7Df+03o2CRr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b00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98" o:spid="_x0000_s1188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CdMEA&#10;AADcAAAADwAAAGRycy9kb3ducmV2LnhtbERPy4rCMBTdC/MP4Q6409QHztAxioiC4EKt8wGX5NrW&#10;aW46Taz1781CcHk47/mys5VoqfGlYwWjYQKCWDtTcq7g97wdfIPwAdlg5ZgUPMjDcvHRm2Nq3J1P&#10;1GYhFzGEfYoKihDqVEqvC7Loh64mjtzFNRZDhE0uTYP3GG4rOU6SmbRYcmwosKZ1Qfovu1kF1XS/&#10;1+318K/P483kaGZ58hitlOp/dqsfEIG68Ba/3DujYPIV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ygnT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299" o:spid="_x0000_s1189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n78UA&#10;AADcAAAADwAAAGRycy9kb3ducmV2LnhtbESP0WrCQBRE3wv9h+UW+qabaNESXUWKhYIPauwHXHav&#10;STR7N82uMf69Kwh9HGbmDDNf9rYWHbW+cqwgHSYgiLUzFRcKfg/fg08QPiAbrB2Tght5WC5eX+aY&#10;GXflPXV5KESEsM9QQRlCk0npdUkW/dA1xNE7utZiiLItpGnxGuG2lqMkmUiLFceFEhv6Kkmf84tV&#10;UH9sNro7bf/0YbQe78ykSG7pSqn3t341AxGoD//hZ/vHKBhP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ifv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0" o:spid="_x0000_s1190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5mMYA&#10;AADcAAAADwAAAGRycy9kb3ducmV2LnhtbESP0WrCQBRE34X+w3ILfdNNotiSZhUpLQg+aGM/4LJ7&#10;m6TN3k2z2xj/3hUEH4eZOcMU69G2YqDeN44VpLMEBLF2puFKwdfxY/oCwgdkg61jUnAmD+vVw6TA&#10;3LgTf9JQhkpECPscFdQhdLmUXtdk0c9cRxy9b9dbDFH2lTQ9niLctjJLkqW02HBcqLGjt5r0b/lv&#10;FbSL3U4PP/s/fcze5wezrJJzulHq6XHcvIIINIZ7+NbeGgXz5wy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5mM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1" o:spid="_x0000_s1191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cA8UA&#10;AADcAAAADwAAAGRycy9kb3ducmV2LnhtbESP3WrCQBSE7wXfYTlC7+pGU1Siq4hYKHjR+vMAh91j&#10;Es2ejdk1xrfvFgpeDjPzDbNYdbYSLTW+dKxgNExAEGtnSs4VnI6f7zMQPiAbrByTgid5WC37vQVm&#10;xj14T+0h5CJC2GeooAihzqT0uiCLfuhq4uidXWMxRNnk0jT4iHBbyXGSTKTFkuNCgTVtCtLXw90q&#10;qD52O91evm/6ON6mP2aSJ8/RWqm3QbeegwjUhVf4v/1lFKT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BwD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2" o:spid="_x0000_s1192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Ed8QA&#10;AADcAAAADwAAAGRycy9kb3ducmV2LnhtbESP3YrCMBSE74V9h3AWvNPUH1ypRhFxQfDCv32AQ3Js&#10;6zYn3SZb69sbQfBymJlvmPmytaVoqPaFYwWDfgKCWDtTcKbg5/zdm4LwAdlg6ZgU3MnDcvHRmWNq&#10;3I2P1JxCJiKEfYoK8hCqVEqvc7Lo+64ijt7F1RZDlHUmTY23CLelHCbJRFosOC7kWNE6J/17+rcK&#10;yvFup5vr/k+fh5vRwUyy5D5YKdX9bFczEIHa8A6/2lujYPQ1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hHf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3" o:spid="_x0000_s1193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h7MYA&#10;AADcAAAADwAAAGRycy9kb3ducmV2LnhtbESP3WrCQBSE7wXfYTlC75qNP9WSZhWRFgQv6k8f4LB7&#10;mkSzZ2N2G+PbdwsFL4eZ+YbJV72tRUetrxwrGCcpCGLtTMWFgq/Tx/MrCB+QDdaOScGdPKyWw0GO&#10;mXE3PlB3DIWIEPYZKihDaDIpvS7Jok9cQxy9b9daDFG2hTQt3iLc1nKSpnNpseK4UGJDm5L05fhj&#10;FdSz3U5358+rPk3ep3szL9L7eK3U06hfv4EI1IdH+L+9NQqmix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Uh7M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4" o:spid="_x0000_s1194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/m8UA&#10;AADcAAAADwAAAGRycy9kb3ducmV2LnhtbESP3WrCQBSE7wu+w3IE73QTLVHSrCJSoeBF/XuAw+5p&#10;kjZ7Nma3Mb59t1Do5TAz3zDFZrCN6KnztWMF6SwBQaydqblUcL3spysQPiAbbByTggd52KxHTwXm&#10;xt35RP05lCJC2OeooAqhzaX0uiKLfuZa4uh9uM5iiLIrpenwHuG2kfMkyaTFmuNChS3tKtJf52+r&#10;oHk+HHT/+X7Tl/nr4miyMnmkW6Um42H7AiLQEP7Df+03o2Cx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7+b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305" o:spid="_x0000_s1195" style="position:absolute;left:4404;top:384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AutoShape 306" o:spid="_x0000_s1196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OcsEA&#10;AADcAAAADwAAAGRycy9kb3ducmV2LnhtbERPy4rCMBTdC/MP4Q6409QHztAxioiC4EKt8wGX5NrW&#10;aW46Taz1781CcHk47/mys5VoqfGlYwWjYQKCWDtTcq7g97wdfIPwAdlg5ZgUPMjDcvHRm2Nq3J1P&#10;1GYhFzGEfYoKihDqVEqvC7Loh64mjtzFNRZDhE0uTYP3GG4rOU6SmbRYcmwosKZ1Qfovu1kF1XS/&#10;1+318K/P483kaGZ58hitlOp/dqsfEIG68Ba/3DujYPIV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EjnL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7" o:spid="_x0000_s1197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r6cUA&#10;AADcAAAADwAAAGRycy9kb3ducmV2LnhtbESP3WrCQBSE74W+w3IK3tWNP1hNXUVKBcELbfQBDrvH&#10;JG32bJpdY3x7Vyh4OczMN8xi1dlKtNT40rGC4SABQaydKTlXcDpu3mYgfEA2WDkmBTfysFq+9BaY&#10;Gnflb2qzkIsIYZ+igiKEOpXS64Is+oGriaN3do3FEGWTS9PgNcJtJUdJMpUWS44LBdb0WZD+zS5W&#10;QTXZ7XT7s//Tx9HX+GCmeXIbrpXqv3brDxCBuvAM/7e3RsH4fQ6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Cvp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8" o:spid="_x0000_s1198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yU8IA&#10;AADcAAAADwAAAGRycy9kb3ducmV2LnhtbERP3WrCMBS+H/gO4Qi7m6lVRKpRimww6IWb+gCH5NhW&#10;m5PaZLV9++VisMuP73+7H2wjeup87VjBfJaAINbO1FwquJw/3tYgfEA22DgmBSN52O8mL1vMjHvy&#10;N/WnUIoYwj5DBVUIbSal1xVZ9DPXEkfu6jqLIcKulKbDZwy3jUyTZCUt1hwbKmzpUJG+n36sgmZZ&#10;FLq/HR/6nL4vvsyqTMZ5rtTrdMg3IAIN4V/85/40Chbr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/JTwgAAANwAAAAPAAAAAAAAAAAAAAAAAJgCAABkcnMvZG93&#10;bnJldi54bWxQSwUGAAAAAAQABAD1AAAAhw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09" o:spid="_x0000_s1199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XyMQA&#10;AADcAAAADwAAAGRycy9kb3ducmV2LnhtbESP3YrCMBSE7xd8h3CEvVvTqoh0jSKisODF+rMPcEiO&#10;bbU5qU2s9e03guDlMDPfMLNFZyvRUuNLxwrSQQKCWDtTcq7g77j5moLwAdlg5ZgUPMjDYt77mGFm&#10;3J331B5CLiKEfYYKihDqTEqvC7LoB64mjt7JNRZDlE0uTYP3CLeVHCbJRFosOS4UWNOqIH053KyC&#10;arzd6vb8e9XH4Xq0M5M8eaRLpT773fIbRKAuvMOv9o9RMJqm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V8j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0" o:spid="_x0000_s1200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Jv8QA&#10;AADcAAAADwAAAGRycy9kb3ducmV2LnhtbESP0YrCMBRE3xf8h3AF39bUuoh0jSKiIPigq/sBl+Ta&#10;Vpub2sRa/94sCPs4zMwZZrbobCVaanzpWMFomIAg1s6UnCv4PW0+pyB8QDZYOSYFT/KwmPc+ZpgZ&#10;9+Afao8hFxHCPkMFRQh1JqXXBVn0Q1cTR+/sGoshyiaXpsFHhNtKpkkykRZLjgsF1rQqSF+Pd6ug&#10;+trtdHvZ3/QpXY8PZpInz9FSqUG/W36DCNSF//C7vTUKxtMU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5yb/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1" o:spid="_x0000_s1201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sJMQA&#10;AADcAAAADwAAAGRycy9kb3ducmV2LnhtbESP3YrCMBSE7wXfIZwF7zTVikg1iogLghfr3wMckrNt&#10;d5uT2mRrffuNIHg5zMw3zHLd2Uq01PjSsYLxKAFBrJ0pOVdwvXwO5yB8QDZYOSYFD/KwXvV7S8yM&#10;u/OJ2nPIRYSwz1BBEUKdSel1QRb9yNXE0ft2jcUQZZNL0+A9wm0lJ0kykxZLjgsF1rQtSP+e/6yC&#10;ano46Pbn66Yvk116NLM8eYw3Sg0+us0CRKAuvMOv9t4oSOc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1bCT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2" o:spid="_x0000_s1202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0UMUA&#10;AADcAAAADwAAAGRycy9kb3ducmV2LnhtbESP0WrCQBRE3wv+w3KFvtWNiUiIriLSguBDW+MHXHav&#10;Sdrs3ZhdY/z7bqHQx2FmzjDr7WhbMVDvG8cK5rMEBLF2puFKwbl8e8lB+IBssHVMCh7kYbuZPK2x&#10;MO7OnzScQiUihH2BCuoQukJKr2uy6GeuI47exfUWQ5R9JU2P9wi3rUyTZCktNhwXauxoX5P+Pt2s&#10;gnZxPOrh6/2qy/Q1+zDLKnnMd0o9T8fdCkSgMfyH/9oHoyDL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PRQ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3" o:spid="_x0000_s1203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Ry8QA&#10;AADcAAAADwAAAGRycy9kb3ducmV2LnhtbESP3YrCMBSE74V9h3AW9k5Tf5FqFFlcELzQ1X2AQ3Js&#10;q81Jt4m1vr0RBC+HmfmGmS9bW4qGal84VtDvJSCItTMFZwr+jj/dKQgfkA2WjknBnTwsFx+dOabG&#10;3fiXmkPIRISwT1FBHkKVSul1ThZ9z1XE0Tu52mKIss6kqfEW4baUgySZSIsFx4UcK/rOSV8OV6ug&#10;HG23ujnv/vVxsB7uzSRL7v2VUl+f7WoGIlAb3uFXe2MUDKd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Ucv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4" o:spid="_x0000_s1204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PvMQA&#10;AADcAAAADwAAAGRycy9kb3ducmV2LnhtbESP3YrCMBSE7wXfIZwF7zT1hyJdo4goCF646j7AITnb&#10;drc5qU2s9e2NsODlMDPfMItVZyvRUuNLxwrGowQEsXam5FzB92U3nIPwAdlg5ZgUPMjDatnvLTAz&#10;7s4nas8hFxHCPkMFRQh1JqXXBVn0I1cTR+/HNRZDlE0uTYP3CLeVnCRJKi2WHBcKrGlTkP4736yC&#10;anY46Pb3eNWXyXb6ZdI8eYzXSg0+uvUniEBdeIf/23ujYDpP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7z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group id="Group 315" o:spid="_x0000_s1205" style="position:absolute;left:7797;top:357;width:3393;height:513" coordorigin="979,384" coordsize="3393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AutoShape 316" o:spid="_x0000_s1206" style="position:absolute;left:979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1bzsUA&#10;AADcAAAADwAAAGRycy9kb3ducmV2LnhtbESPUWvCMBSF3wf7D+EO9jYTdYhWo4g4GPgw1+4HXJJr&#10;W9fcdE1W679fBoKPh3POdzirzeAa0VMXas8axiMFgth4W3Op4at4e5mDCBHZYuOZNFwpwGb9+LDC&#10;zPoLf1Kfx1IkCIcMNVQxtpmUwVTkMIx8S5y8k+8cxiS7UtoOLwnuGjlRaiYd1pwWKmxpV5H5zn+d&#10;hub1cDD9+ePHFJP99GhnpbqOt1o/Pw3bJYhIQ7yHb+13q2E6X8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VvO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7" o:spid="_x0000_s1207" style="position:absolute;left:1365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jsEA&#10;AADcAAAADwAAAGRycy9kb3ducmV2LnhtbERPy4rCMBTdC/MP4Q6409QHMtMxioiC4EKt8wGX5NrW&#10;aW46Taz1781CcHk47/mys5VoqfGlYwWjYQKCWDtTcq7g97wdfIHwAdlg5ZgUPMjDcvHRm2Nq3J1P&#10;1GYhFzGEfYoKihDqVEqvC7Loh64mjtzFNRZDhE0uTYP3GG4rOU6SmbRYcmwosKZ1Qfovu1kF1XS/&#10;1+318K/P483kaGZ58hitlOp/dqsfEIG68Ba/3DujYPId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ZI7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8" o:spid="_x0000_s1208" style="position:absolute;left:1751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BFcUA&#10;AADcAAAADwAAAGRycy9kb3ducmV2LnhtbESP0WrCQBRE3wv9h+UW+qabaBEbXUWKhYIPauwHXHav&#10;STR7N82uMf69Kwh9HGbmDDNf9rYWHbW+cqwgHSYgiLUzFRcKfg/fgykIH5AN1o5JwY08LBevL3PM&#10;jLvynro8FCJC2GeooAyhyaT0uiSLfuga4ugdXWsxRNkW0rR4jXBby1GSTKTFiuNCiQ19laTP+cUq&#10;qD82G92dtn/6MFqPd2ZSJLd0pdT7W7+agQjUh//ws/1jFIw/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sEV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19" o:spid="_x0000_s1209" style="position:absolute;left:2137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jcQA&#10;AADcAAAADwAAAGRycy9kb3ducmV2LnhtbESP3YrCMBSE74V9h3AWvNPUH2StRhFxQfDCv32AQ3Js&#10;6zYn3SZb69sbQfBymJlvmPmytaVoqPaFYwWDfgKCWDtTcKbg5/zd+wLhA7LB0jEpuJOH5eKjM8fU&#10;uBsfqTmFTEQI+xQV5CFUqZRe52TR911FHL2Lqy2GKOtMmhpvEW5LOUySibRYcFzIsaJ1Tvr39G8V&#10;lOPdTjfX/Z8+Dzejg5lkyX2wUqr72a5mIAK14R1+tbdGwWg6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Yo3EAAAA3AAAAA8AAAAAAAAAAAAAAAAAmAIAAGRycy9k&#10;b3ducmV2LnhtbFBLBQYAAAAABAAEAPUAAACJ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20" o:spid="_x0000_s1210" style="position:absolute;left:2523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HFsYA&#10;AADcAAAADwAAAGRycy9kb3ducmV2LnhtbESP3WrCQBSE7wXfYTlC75qNPxWbZhWRFgQv6k8f4LB7&#10;mkSzZ2N2G+PbdwsFL4eZ+YbJV72tRUetrxwrGCcpCGLtTMWFgq/Tx/MChA/IBmvHpOBOHlbL4SDH&#10;zLgbH6g7hkJECPsMFZQhNJmUXpdk0SeuIY7et2sthijbQpoWbxFuazlJ07m0WHFcKLGhTUn6cvyx&#10;CurZbqe78+dVnybv072ZF+l9vFbqadSv30AE6sMj/N/eGgXT1x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nHFs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21" o:spid="_x0000_s1211" style="position:absolute;left:2833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ZYcUA&#10;AADcAAAADwAAAGRycy9kb3ducmV2LnhtbESP3WrCQBSE7wu+w3IE73QTLUHTrCJSoeBF/XuAw+5p&#10;kjZ7Nma3Mb59t1Do5TAz3zDFZrCN6KnztWMF6SwBQaydqblUcL3sp0sQPiAbbByTggd52KxHTwXm&#10;xt35RP05lCJC2OeooAqhzaX0uiKLfuZa4uh9uM5iiLIrpenwHuG2kfMkyaTFmuNChS3tKtJf52+r&#10;oHk+HHT/+X7Tl/nr4miyMnmkW6Um42H7AiLQEP7Df+03o2Cxy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1lh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22" o:spid="_x0000_s1212" style="position:absolute;left:3214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8+sUA&#10;AADcAAAADwAAAGRycy9kb3ducmV2LnhtbESP3WrCQBSE74W+w3IK3tWNP1hNXUVKBcELbfQBDrvH&#10;JG32bJpdY3x7Vyh4OczMN8xi1dlKtNT40rGC4SABQaydKTlXcDpu3mYgfEA2WDkmBTfysFq+9BaY&#10;Gnflb2qzkIsIYZ+igiKEOpXS64Is+oGriaN3do3FEGWTS9PgNcJtJUdJMpUWS44LBdb0WZD+zS5W&#10;QTXZ7XT7s//Tx9HX+GCmeXIbrpXqv3brDxCBuvAM/7e3RsF4/g6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/z6xQAAANwAAAAPAAAAAAAAAAAAAAAAAJgCAABkcnMv&#10;ZG93bnJldi54bWxQSwUGAAAAAAQABAD1AAAAigMAAAAA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23" o:spid="_x0000_s1213" style="position:absolute;left:360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oiMEA&#10;AADcAAAADwAAAGRycy9kb3ducmV2LnhtbERPy4rCMBTdC/MP4Q6409QHMtMxioiC4EKt8wGX5NrW&#10;aW46Taz1781CcHk47/mys5VoqfGlYwWjYQKCWDtTcq7g97wdfIHwAdlg5ZgUPMjDcvHRm2Nq3J1P&#10;1GYhFzGEfYoKihDqVEqvC7Loh64mjtzFNRZDhE0uTYP3GG4rOU6SmbRYcmwosKZ1Qfovu1kF1XS/&#10;1+318K/P483kaGZ58hitlOp/dqsfEIG68Ba/3DujYPId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IaIjBAAAA3AAAAA8AAAAAAAAAAAAAAAAAmAIAAGRycy9kb3du&#10;cmV2LnhtbFBLBQYAAAAABAAEAPUAAACGAwAAAAA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  <v:shape id="AutoShape 324" o:spid="_x0000_s1214" style="position:absolute;left:3986;top:567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NE8YA&#10;AADcAAAADwAAAGRycy9kb3ducmV2LnhtbESPzWrDMBCE74W8g9hAbo0cp4TEjWxMaKCQQ5ufB1ik&#10;re3WWjmW6jhvXxUKPQ4z8w2zLUbbioF63zhWsJgnIIi1Mw1XCi7n/eMahA/IBlvHpOBOHop88rDF&#10;zLgbH2k4hUpECPsMFdQhdJmUXtdk0c9dRxy9D9dbDFH2lTQ93iLctjJNkpW02HBcqLGjXU366/Rt&#10;FbRPh4MePt+u+py+LN/Nqkrui1Kp2XQsn0EEGsN/+K/9ahQsNx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TNE8YAAADcAAAADwAAAAAAAAAAAAAAAACYAgAAZHJz&#10;L2Rvd25yZXYueG1sUEsFBgAAAAAEAAQA9QAAAIsDAAAAAA==&#10;" path="m,3818r3808,l5000,,6192,3818r3808,l6917,6182r1166,3818l5000,7636,1917,10000,3083,6182,,3818xe" fillcolor="yellow" stroked="f">
                    <v:stroke joinstyle="miter"/>
                    <v:path o:connecttype="custom" o:connectlocs="0,126;147,126;193,0;239,126;386,126;267,204;312,330;193,252;74,330;119,204;0,126" o:connectangles="0,0,0,0,0,0,0,0,0,0,0"/>
                  </v:shape>
                </v:group>
                <v:shape id="AutoShape 325" o:spid="_x0000_s1215" style="position:absolute;left:11190;top:450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8bMEA&#10;AADcAAAADwAAAGRycy9kb3ducmV2LnhtbERPy4rCMBTdC/5DuMLsNNERGapRZFAYcOFrPuCSXNtq&#10;c9NpMrX+vVkILg/nvVh1rhItNaH0rGE8UiCIjbcl5xp+z9vhF4gQkS1WnknDgwKslv3eAjPr73yk&#10;9hRzkUI4ZKihiLHOpAymIIdh5GvixF184zAm2OTSNnhP4a6SE6Vm0mHJqaHAmr4LMrfTv9NQTXc7&#10;0173f+Y82Xwe7CxXj/Fa649Bt56DiNTFt/jl/rEapir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PGzBAAAA3AAAAA8AAAAAAAAAAAAAAAAAmAIAAGRycy9kb3du&#10;cmV2LnhtbFBLBQYAAAAABAAEAPUAAACG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AutoShape 326" o:spid="_x0000_s1216" style="position:absolute;left:11576;top:384;width:386;height:33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Z98QA&#10;AADcAAAADwAAAGRycy9kb3ducmV2LnhtbESP0WoCMRRE3wv+Q7iCbzVZKyKrUUQqFHxoq37AJbnu&#10;rm5utpu4rn9vCoU+DjNzhlmue1eLjtpQedaQjRUIYuNtxYWG03H3OgcRIrLF2jNpeFCA9WrwssTc&#10;+jt/U3eIhUgQDjlqKGNscimDKclhGPuGOHln3zqMSbaFtC3eE9zVcqLUTDqsOC2U2NC2JHM93JyG&#10;errfm+7y+WOOk/e3Lzsr1CPbaD0a9psFiEh9/A//tT+shqnK4P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mffEAAAA3AAAAA8AAAAAAAAAAAAAAAAAmAIAAGRycy9k&#10;b3ducmV2LnhtbFBLBQYAAAAABAAEAPUAAACJAwAAAAA=&#10;" path="m,3818r3808,l5000,,6192,3818r3808,l6917,6182r1166,3818l5000,7636,1917,10000,3083,6182,,3818xe" fillcolor="yellow" stroked="f">
                  <v:stroke joinstyle="miter"/>
                  <v:path o:connecttype="custom" o:connectlocs="0,126;147,126;193,0;239,126;386,126;267,204;312,330;193,252;74,330;119,204;0,126" o:connectangles="0,0,0,0,0,0,0,0,0,0,0"/>
                </v:shape>
                <v:shape id="Text Box 327" o:spid="_x0000_s1217" type="#_x0000_t202" style="position:absolute;left:459;top:384;width:50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:rsidR="00AC1FF4" w:rsidRPr="008D18E5" w:rsidRDefault="00AC1FF4" w:rsidP="0050547A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5838">
        <w:rPr>
          <w:rFonts w:ascii="Calibri" w:hAnsi="Calibri"/>
        </w:rPr>
        <w:tab/>
      </w:r>
    </w:p>
    <w:sectPr w:rsidR="001819F2" w:rsidRPr="008D5838" w:rsidSect="00711738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9D"/>
    <w:rsid w:val="0001023F"/>
    <w:rsid w:val="00032031"/>
    <w:rsid w:val="00042ABA"/>
    <w:rsid w:val="00063E3E"/>
    <w:rsid w:val="00070DF9"/>
    <w:rsid w:val="00071BE6"/>
    <w:rsid w:val="00073FB8"/>
    <w:rsid w:val="0007581C"/>
    <w:rsid w:val="00086728"/>
    <w:rsid w:val="000A460D"/>
    <w:rsid w:val="000B3AF8"/>
    <w:rsid w:val="000F7BFC"/>
    <w:rsid w:val="00110950"/>
    <w:rsid w:val="001126BB"/>
    <w:rsid w:val="00112877"/>
    <w:rsid w:val="00115BE4"/>
    <w:rsid w:val="00116278"/>
    <w:rsid w:val="001208D6"/>
    <w:rsid w:val="00135B8A"/>
    <w:rsid w:val="00136C9D"/>
    <w:rsid w:val="00140BCF"/>
    <w:rsid w:val="00147BBF"/>
    <w:rsid w:val="001614AC"/>
    <w:rsid w:val="0017479C"/>
    <w:rsid w:val="001819F2"/>
    <w:rsid w:val="001937D5"/>
    <w:rsid w:val="00194CD3"/>
    <w:rsid w:val="001A1440"/>
    <w:rsid w:val="001B20F8"/>
    <w:rsid w:val="001C0642"/>
    <w:rsid w:val="001C44CA"/>
    <w:rsid w:val="001C5029"/>
    <w:rsid w:val="001F33AD"/>
    <w:rsid w:val="002227A8"/>
    <w:rsid w:val="002505B0"/>
    <w:rsid w:val="00256E2E"/>
    <w:rsid w:val="0026257B"/>
    <w:rsid w:val="002974C4"/>
    <w:rsid w:val="002B3EBE"/>
    <w:rsid w:val="002D5258"/>
    <w:rsid w:val="002E37C6"/>
    <w:rsid w:val="002E4F45"/>
    <w:rsid w:val="00312C38"/>
    <w:rsid w:val="00317877"/>
    <w:rsid w:val="00324E81"/>
    <w:rsid w:val="00334208"/>
    <w:rsid w:val="00342E7B"/>
    <w:rsid w:val="003450CE"/>
    <w:rsid w:val="00373B86"/>
    <w:rsid w:val="00377220"/>
    <w:rsid w:val="00390600"/>
    <w:rsid w:val="00395F82"/>
    <w:rsid w:val="00396C21"/>
    <w:rsid w:val="003B0239"/>
    <w:rsid w:val="003B2049"/>
    <w:rsid w:val="003B3969"/>
    <w:rsid w:val="003B77DE"/>
    <w:rsid w:val="003C2724"/>
    <w:rsid w:val="003E224D"/>
    <w:rsid w:val="003E7597"/>
    <w:rsid w:val="003F1384"/>
    <w:rsid w:val="004259F4"/>
    <w:rsid w:val="00426A80"/>
    <w:rsid w:val="0043490B"/>
    <w:rsid w:val="00436230"/>
    <w:rsid w:val="0044212F"/>
    <w:rsid w:val="00453626"/>
    <w:rsid w:val="00464BA9"/>
    <w:rsid w:val="004A0ECB"/>
    <w:rsid w:val="004A6B67"/>
    <w:rsid w:val="004B13A8"/>
    <w:rsid w:val="004C5FED"/>
    <w:rsid w:val="004D0877"/>
    <w:rsid w:val="004F44B2"/>
    <w:rsid w:val="004F4894"/>
    <w:rsid w:val="005008D3"/>
    <w:rsid w:val="00500FC7"/>
    <w:rsid w:val="00501EE3"/>
    <w:rsid w:val="00502E93"/>
    <w:rsid w:val="0050547A"/>
    <w:rsid w:val="0052732D"/>
    <w:rsid w:val="00535019"/>
    <w:rsid w:val="0055690C"/>
    <w:rsid w:val="005672D0"/>
    <w:rsid w:val="005A2BE2"/>
    <w:rsid w:val="005A578F"/>
    <w:rsid w:val="005A7914"/>
    <w:rsid w:val="005B1022"/>
    <w:rsid w:val="005B152B"/>
    <w:rsid w:val="005D6E4D"/>
    <w:rsid w:val="005E1AA0"/>
    <w:rsid w:val="005E54D6"/>
    <w:rsid w:val="00610C04"/>
    <w:rsid w:val="00621A9D"/>
    <w:rsid w:val="00634F1E"/>
    <w:rsid w:val="00641FB0"/>
    <w:rsid w:val="0065688B"/>
    <w:rsid w:val="00656B5E"/>
    <w:rsid w:val="006702BB"/>
    <w:rsid w:val="00670302"/>
    <w:rsid w:val="00670B3D"/>
    <w:rsid w:val="00684A12"/>
    <w:rsid w:val="006B2F58"/>
    <w:rsid w:val="006B6A3E"/>
    <w:rsid w:val="006D093B"/>
    <w:rsid w:val="006D5BAC"/>
    <w:rsid w:val="00711738"/>
    <w:rsid w:val="007211A8"/>
    <w:rsid w:val="00744756"/>
    <w:rsid w:val="00745674"/>
    <w:rsid w:val="00747860"/>
    <w:rsid w:val="00752C05"/>
    <w:rsid w:val="0078750E"/>
    <w:rsid w:val="007F49E6"/>
    <w:rsid w:val="00810F4E"/>
    <w:rsid w:val="00825F3D"/>
    <w:rsid w:val="008473A2"/>
    <w:rsid w:val="008553AC"/>
    <w:rsid w:val="00855B18"/>
    <w:rsid w:val="00857C69"/>
    <w:rsid w:val="00873E25"/>
    <w:rsid w:val="00877B10"/>
    <w:rsid w:val="00881A1A"/>
    <w:rsid w:val="0088335F"/>
    <w:rsid w:val="00884F2F"/>
    <w:rsid w:val="0089312A"/>
    <w:rsid w:val="008B0C52"/>
    <w:rsid w:val="008B77D6"/>
    <w:rsid w:val="008D18E5"/>
    <w:rsid w:val="008D5838"/>
    <w:rsid w:val="008D5E9B"/>
    <w:rsid w:val="008F6075"/>
    <w:rsid w:val="00914DDF"/>
    <w:rsid w:val="0093114B"/>
    <w:rsid w:val="00931E01"/>
    <w:rsid w:val="00953BAA"/>
    <w:rsid w:val="00983631"/>
    <w:rsid w:val="009A03F2"/>
    <w:rsid w:val="009A528D"/>
    <w:rsid w:val="009A7F97"/>
    <w:rsid w:val="009D438A"/>
    <w:rsid w:val="009F25EB"/>
    <w:rsid w:val="00A00086"/>
    <w:rsid w:val="00A12439"/>
    <w:rsid w:val="00A1444E"/>
    <w:rsid w:val="00A204DF"/>
    <w:rsid w:val="00A2323D"/>
    <w:rsid w:val="00A24F5F"/>
    <w:rsid w:val="00A3351F"/>
    <w:rsid w:val="00A4113A"/>
    <w:rsid w:val="00A505E0"/>
    <w:rsid w:val="00A50970"/>
    <w:rsid w:val="00A807D6"/>
    <w:rsid w:val="00A84143"/>
    <w:rsid w:val="00A84DE4"/>
    <w:rsid w:val="00A85B5A"/>
    <w:rsid w:val="00A87CE4"/>
    <w:rsid w:val="00A936A6"/>
    <w:rsid w:val="00AB4206"/>
    <w:rsid w:val="00AB4EB0"/>
    <w:rsid w:val="00AC1FF4"/>
    <w:rsid w:val="00AC6A47"/>
    <w:rsid w:val="00AC73B0"/>
    <w:rsid w:val="00AF13C8"/>
    <w:rsid w:val="00AF3875"/>
    <w:rsid w:val="00AF4BB7"/>
    <w:rsid w:val="00B16ECF"/>
    <w:rsid w:val="00B9240F"/>
    <w:rsid w:val="00B968E4"/>
    <w:rsid w:val="00BA29CD"/>
    <w:rsid w:val="00BB0E70"/>
    <w:rsid w:val="00BD3785"/>
    <w:rsid w:val="00BD6214"/>
    <w:rsid w:val="00BE60E0"/>
    <w:rsid w:val="00BE6770"/>
    <w:rsid w:val="00C13FFF"/>
    <w:rsid w:val="00C204CE"/>
    <w:rsid w:val="00C3483D"/>
    <w:rsid w:val="00C44302"/>
    <w:rsid w:val="00C70446"/>
    <w:rsid w:val="00C86B53"/>
    <w:rsid w:val="00CA65EF"/>
    <w:rsid w:val="00CB432D"/>
    <w:rsid w:val="00CB4D60"/>
    <w:rsid w:val="00CB601D"/>
    <w:rsid w:val="00CC12E3"/>
    <w:rsid w:val="00CD30BC"/>
    <w:rsid w:val="00D07C09"/>
    <w:rsid w:val="00D13980"/>
    <w:rsid w:val="00D54B87"/>
    <w:rsid w:val="00D56AAE"/>
    <w:rsid w:val="00D61C81"/>
    <w:rsid w:val="00D75A53"/>
    <w:rsid w:val="00D77E08"/>
    <w:rsid w:val="00D94F59"/>
    <w:rsid w:val="00DA0D28"/>
    <w:rsid w:val="00DA1388"/>
    <w:rsid w:val="00DC0C12"/>
    <w:rsid w:val="00DE0E9A"/>
    <w:rsid w:val="00DF195A"/>
    <w:rsid w:val="00E27946"/>
    <w:rsid w:val="00E513E8"/>
    <w:rsid w:val="00E52A06"/>
    <w:rsid w:val="00E814AB"/>
    <w:rsid w:val="00E8359B"/>
    <w:rsid w:val="00E85BE8"/>
    <w:rsid w:val="00EE6EE7"/>
    <w:rsid w:val="00EE7C3D"/>
    <w:rsid w:val="00F02B3B"/>
    <w:rsid w:val="00F10312"/>
    <w:rsid w:val="00F21B73"/>
    <w:rsid w:val="00F316DF"/>
    <w:rsid w:val="00F32B7F"/>
    <w:rsid w:val="00F32E47"/>
    <w:rsid w:val="00F3714F"/>
    <w:rsid w:val="00F47146"/>
    <w:rsid w:val="00F47553"/>
    <w:rsid w:val="00F50E08"/>
    <w:rsid w:val="00F533E8"/>
    <w:rsid w:val="00F5392C"/>
    <w:rsid w:val="00F54FE9"/>
    <w:rsid w:val="00F61D05"/>
    <w:rsid w:val="00F66B4A"/>
    <w:rsid w:val="00F70379"/>
    <w:rsid w:val="00F71EB8"/>
    <w:rsid w:val="00F73DDB"/>
    <w:rsid w:val="00F75257"/>
    <w:rsid w:val="00F8502E"/>
    <w:rsid w:val="00F95FAC"/>
    <w:rsid w:val="00FC079B"/>
    <w:rsid w:val="00FC2EFC"/>
    <w:rsid w:val="00FD3935"/>
    <w:rsid w:val="00FD6627"/>
    <w:rsid w:val="00FD7775"/>
    <w:rsid w:val="00FF1BEE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1738"/>
    <w:rPr>
      <w:color w:val="212120"/>
      <w:kern w:val="28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C1F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auNormal1">
    <w:name w:val="Tableau Normal1"/>
    <w:semiHidden/>
    <w:rsid w:val="00711738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8D18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D18E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eWeb">
    <w:name w:val="Normal (Web)"/>
    <w:basedOn w:val="Normale"/>
    <w:uiPriority w:val="99"/>
    <w:unhideWhenUsed/>
    <w:rsid w:val="00CB4D60"/>
    <w:pPr>
      <w:spacing w:before="100" w:beforeAutospacing="1" w:after="100" w:afterAutospacing="1"/>
    </w:pPr>
    <w:rPr>
      <w:color w:val="auto"/>
      <w:kern w:val="0"/>
      <w:lang w:eastAsia="fr-FR"/>
    </w:rPr>
  </w:style>
  <w:style w:type="character" w:styleId="Enfasigrassetto">
    <w:name w:val="Strong"/>
    <w:basedOn w:val="Carpredefinitoparagrafo"/>
    <w:qFormat/>
    <w:rsid w:val="00464BA9"/>
    <w:rPr>
      <w:b/>
      <w:bCs/>
    </w:rPr>
  </w:style>
  <w:style w:type="character" w:styleId="Enfasiintensa">
    <w:name w:val="Intense Emphasis"/>
    <w:basedOn w:val="Carpredefinitoparagrafo"/>
    <w:uiPriority w:val="21"/>
    <w:qFormat/>
    <w:rsid w:val="0007581C"/>
    <w:rPr>
      <w:b/>
      <w:bCs/>
      <w:i/>
      <w:iCs/>
      <w:color w:val="3494BA" w:themeColor="accent1"/>
    </w:rPr>
  </w:style>
  <w:style w:type="character" w:customStyle="1" w:styleId="Titolo1Carattere">
    <w:name w:val="Titolo 1 Carattere"/>
    <w:basedOn w:val="Carpredefinitoparagrafo"/>
    <w:link w:val="Titolo1"/>
    <w:rsid w:val="00AC1FF4"/>
    <w:rPr>
      <w:rFonts w:asciiTheme="majorHAnsi" w:eastAsiaTheme="majorEastAsia" w:hAnsiTheme="majorHAnsi" w:cstheme="majorBidi"/>
      <w:b/>
      <w:bCs/>
      <w:color w:val="276E8B" w:themeColor="accent1" w:themeShade="BF"/>
      <w:kern w:val="28"/>
      <w:sz w:val="28"/>
      <w:szCs w:val="2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F50E08"/>
    <w:rPr>
      <w:color w:val="3D433B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1738"/>
    <w:rPr>
      <w:color w:val="212120"/>
      <w:kern w:val="28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C1F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auNormal1">
    <w:name w:val="Tableau Normal1"/>
    <w:semiHidden/>
    <w:rsid w:val="00711738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8D18E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D18E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eWeb">
    <w:name w:val="Normal (Web)"/>
    <w:basedOn w:val="Normale"/>
    <w:uiPriority w:val="99"/>
    <w:unhideWhenUsed/>
    <w:rsid w:val="00CB4D60"/>
    <w:pPr>
      <w:spacing w:before="100" w:beforeAutospacing="1" w:after="100" w:afterAutospacing="1"/>
    </w:pPr>
    <w:rPr>
      <w:color w:val="auto"/>
      <w:kern w:val="0"/>
      <w:lang w:eastAsia="fr-FR"/>
    </w:rPr>
  </w:style>
  <w:style w:type="character" w:styleId="Enfasigrassetto">
    <w:name w:val="Strong"/>
    <w:basedOn w:val="Carpredefinitoparagrafo"/>
    <w:qFormat/>
    <w:rsid w:val="00464BA9"/>
    <w:rPr>
      <w:b/>
      <w:bCs/>
    </w:rPr>
  </w:style>
  <w:style w:type="character" w:styleId="Enfasiintensa">
    <w:name w:val="Intense Emphasis"/>
    <w:basedOn w:val="Carpredefinitoparagrafo"/>
    <w:uiPriority w:val="21"/>
    <w:qFormat/>
    <w:rsid w:val="0007581C"/>
    <w:rPr>
      <w:b/>
      <w:bCs/>
      <w:i/>
      <w:iCs/>
      <w:color w:val="3494BA" w:themeColor="accent1"/>
    </w:rPr>
  </w:style>
  <w:style w:type="character" w:customStyle="1" w:styleId="Titolo1Carattere">
    <w:name w:val="Titolo 1 Carattere"/>
    <w:basedOn w:val="Carpredefinitoparagrafo"/>
    <w:link w:val="Titolo1"/>
    <w:rsid w:val="00AC1FF4"/>
    <w:rPr>
      <w:rFonts w:asciiTheme="majorHAnsi" w:eastAsiaTheme="majorEastAsia" w:hAnsiTheme="majorHAnsi" w:cstheme="majorBidi"/>
      <w:b/>
      <w:bCs/>
      <w:color w:val="276E8B" w:themeColor="accent1" w:themeShade="BF"/>
      <w:kern w:val="28"/>
      <w:sz w:val="28"/>
      <w:szCs w:val="2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F50E08"/>
    <w:rPr>
      <w:color w:val="3D433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hil.galan.PALISSY.001\Application%20Data\Microsoft\Templates\Bulletin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0119-653C-4C2A-A623-AF44F8A2C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Technologie-commerce</Template>
  <TotalTime>18</TotalTime>
  <Pages>2</Pages>
  <Words>18</Words>
  <Characters>167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phil.galan</dc:creator>
  <cp:lastModifiedBy>Ennio</cp:lastModifiedBy>
  <cp:revision>10</cp:revision>
  <cp:lastPrinted>2013-03-29T12:27:00Z</cp:lastPrinted>
  <dcterms:created xsi:type="dcterms:W3CDTF">2017-05-11T16:29:00Z</dcterms:created>
  <dcterms:modified xsi:type="dcterms:W3CDTF">2017-05-11T16:48:00Z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TC102580291036</vt:lpwstr>
  </property>
</Properties>
</file>